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ADEE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3CF83DD5" w14:textId="77777777" w:rsidR="00B3448B" w:rsidRPr="00642E12" w:rsidRDefault="00B3448B" w:rsidP="00B3448B"/>
    <w:p w14:paraId="1A68DAF7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B37FCC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B37FCC" w:rsidRPr="00B37FCC">
        <w:rPr>
          <w:rStyle w:val="a9"/>
        </w:rPr>
        <w:t>Акционерное общество "НАУЧНО-ПРОМЫШЛЕННАЯ КОМПАНИЯ "ВЫСОКИЕ ТЕХНОЛОГИИ И СТРАТЕГИЧЕСКИЕ СИСТЕМЫ"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43A4ED41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14:paraId="54E8A3C2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292EA0F2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7CE11E94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635F1C95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52D8740B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0187DAEA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7BDF3A8A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3DD5C402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4CCD4E94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7B4C5309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3A1A8737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26C22811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7C1C7D7F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53E5E21A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51FE7E6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24102970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1B12811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2FEEE2D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7A810E4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440D67C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5153EB5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B77D6C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5F773AE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7A837478" w14:textId="77777777" w:rsidTr="004654AF">
        <w:trPr>
          <w:jc w:val="center"/>
        </w:trPr>
        <w:tc>
          <w:tcPr>
            <w:tcW w:w="3518" w:type="dxa"/>
            <w:vAlign w:val="center"/>
          </w:tcPr>
          <w:p w14:paraId="6C07647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72A57E98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51F67FEF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7896D142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4CE6BE3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4B1C644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1B3ED966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5526D1FB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4D525F4D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6C1EF3FF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1140DAC5" w14:textId="77777777" w:rsidTr="004654AF">
        <w:trPr>
          <w:jc w:val="center"/>
        </w:trPr>
        <w:tc>
          <w:tcPr>
            <w:tcW w:w="3518" w:type="dxa"/>
            <w:vAlign w:val="center"/>
          </w:tcPr>
          <w:p w14:paraId="20182318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5907212A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3118" w:type="dxa"/>
            <w:vAlign w:val="center"/>
          </w:tcPr>
          <w:p w14:paraId="0190331C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1063" w:type="dxa"/>
            <w:vAlign w:val="center"/>
          </w:tcPr>
          <w:p w14:paraId="14056D66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F42ACB0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1169" w:type="dxa"/>
            <w:vAlign w:val="center"/>
          </w:tcPr>
          <w:p w14:paraId="2BE7979F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EB06904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0B9B422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F4026FC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B2478F4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11F07623" w14:textId="77777777" w:rsidTr="004654AF">
        <w:trPr>
          <w:jc w:val="center"/>
        </w:trPr>
        <w:tc>
          <w:tcPr>
            <w:tcW w:w="3518" w:type="dxa"/>
            <w:vAlign w:val="center"/>
          </w:tcPr>
          <w:p w14:paraId="00157EE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53B21465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3118" w:type="dxa"/>
            <w:vAlign w:val="center"/>
          </w:tcPr>
          <w:p w14:paraId="71C55489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1063" w:type="dxa"/>
            <w:vAlign w:val="center"/>
          </w:tcPr>
          <w:p w14:paraId="3A48FE30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D4C3901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1169" w:type="dxa"/>
            <w:vAlign w:val="center"/>
          </w:tcPr>
          <w:p w14:paraId="10338C5F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49CC40C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D19C84B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125A71B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C88AA0D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D7CB124" w14:textId="77777777" w:rsidTr="004654AF">
        <w:trPr>
          <w:jc w:val="center"/>
        </w:trPr>
        <w:tc>
          <w:tcPr>
            <w:tcW w:w="3518" w:type="dxa"/>
            <w:vAlign w:val="center"/>
          </w:tcPr>
          <w:p w14:paraId="50F0E62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44B9F395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118" w:type="dxa"/>
            <w:vAlign w:val="center"/>
          </w:tcPr>
          <w:p w14:paraId="2CC26250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063" w:type="dxa"/>
            <w:vAlign w:val="center"/>
          </w:tcPr>
          <w:p w14:paraId="38425FF8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5687CD1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169" w:type="dxa"/>
            <w:vAlign w:val="center"/>
          </w:tcPr>
          <w:p w14:paraId="748941F4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0B41A49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8614B0C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788CDBF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649EFAE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5AA07304" w14:textId="77777777" w:rsidTr="004654AF">
        <w:trPr>
          <w:jc w:val="center"/>
        </w:trPr>
        <w:tc>
          <w:tcPr>
            <w:tcW w:w="3518" w:type="dxa"/>
            <w:vAlign w:val="center"/>
          </w:tcPr>
          <w:p w14:paraId="23A47E2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78879FD6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60BCB82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0D8AE9F6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53E2A88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CF264AB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A0CD5FA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979BA34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DE92354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3FCF71A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C11AEC0" w14:textId="77777777" w:rsidTr="004654AF">
        <w:trPr>
          <w:jc w:val="center"/>
        </w:trPr>
        <w:tc>
          <w:tcPr>
            <w:tcW w:w="3518" w:type="dxa"/>
            <w:vAlign w:val="center"/>
          </w:tcPr>
          <w:p w14:paraId="586940B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58E555CB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vAlign w:val="center"/>
          </w:tcPr>
          <w:p w14:paraId="7119435B" w14:textId="77777777" w:rsidR="00AF1EDF" w:rsidRPr="00F06873" w:rsidRDefault="00B37FC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7139E880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55996CD0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14:paraId="79F03A35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FF5EA82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8323C64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A43A6E3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0663525" w14:textId="77777777" w:rsidR="00AF1EDF" w:rsidRPr="00F06873" w:rsidRDefault="00B37FC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3D69BB37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1C40010D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14:paraId="6ADF025A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5E7521EB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4EA3182D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61E34E16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683796BA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79E5DA0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517A86D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494878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1212010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ED7D89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99DA780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02F9046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4BBE9ECD" w14:textId="77777777"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14:paraId="79E4EFE1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086A1569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68C40108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2689055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075F375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8099C89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3C6DCC1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F0FBFAA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0A38B7CD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3CEFDB2F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8B87E41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38D057D5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BC6668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5578B26" w14:textId="77777777"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3A822FA9" w14:textId="77777777"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F6B2DCD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3DC8EF49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09086E1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23934AE5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4ACEEE8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9563191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AB8681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F7ECB3E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E47F7E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59FDD518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613A03D7" w14:textId="77777777" w:rsidTr="004654AF">
        <w:tc>
          <w:tcPr>
            <w:tcW w:w="959" w:type="dxa"/>
            <w:shd w:val="clear" w:color="auto" w:fill="auto"/>
            <w:vAlign w:val="center"/>
          </w:tcPr>
          <w:p w14:paraId="5ED375BC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715895D2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78820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21911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C75ED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8E4F3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83085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E4C7F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D7B25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E146C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657A0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07B69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F37F7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6EC732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DCB72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169FC4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FFE55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0F1C3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B963D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8C38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B17B9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DE30A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FC914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35EA70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B37FCC" w:rsidRPr="00F06873" w14:paraId="776CF08C" w14:textId="77777777" w:rsidTr="004654AF">
        <w:tc>
          <w:tcPr>
            <w:tcW w:w="959" w:type="dxa"/>
            <w:shd w:val="clear" w:color="auto" w:fill="auto"/>
            <w:vAlign w:val="center"/>
          </w:tcPr>
          <w:p w14:paraId="09B24293" w14:textId="77777777" w:rsidR="00B37FCC" w:rsidRPr="00F06873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6B0B15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АО "НПК "</w:t>
            </w:r>
            <w:proofErr w:type="spellStart"/>
            <w:r w:rsidRPr="00B37FCC">
              <w:rPr>
                <w:b/>
                <w:sz w:val="18"/>
                <w:szCs w:val="18"/>
              </w:rPr>
              <w:t>ВТиСС</w:t>
            </w:r>
            <w:proofErr w:type="spellEnd"/>
            <w:r w:rsidRPr="00B37FCC">
              <w:rPr>
                <w:b/>
                <w:sz w:val="18"/>
                <w:szCs w:val="18"/>
              </w:rPr>
              <w:t>"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90D37E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0E3DAC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B60D277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76F70C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AF05CB3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213AF6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DFB3A0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FAED2B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69881F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98170D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B94F6D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028CC43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30DAA4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540972D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F47A27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2FF1E16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31E564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3A1E64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ACE633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0826BD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C3164C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73B4258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5B21C83" w14:textId="77777777" w:rsidTr="004654AF">
        <w:tc>
          <w:tcPr>
            <w:tcW w:w="959" w:type="dxa"/>
            <w:shd w:val="clear" w:color="auto" w:fill="auto"/>
            <w:vAlign w:val="center"/>
          </w:tcPr>
          <w:p w14:paraId="29552F1C" w14:textId="77777777" w:rsidR="00B37FCC" w:rsidRPr="00F06873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3FD0F9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4B6267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0AE7C2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69A4E3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E78722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380821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9CBF97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6EE963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FC333C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466E73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07E999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9978C9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BB8792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4CA9A1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3146B2A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6016D4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58A46B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A8A22B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622ADB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12E83B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63DCA6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4B581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83F09B" w14:textId="77777777" w:rsidR="00B37FCC" w:rsidRPr="00F06873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6A77ACB" w14:textId="77777777" w:rsidTr="004654AF">
        <w:tc>
          <w:tcPr>
            <w:tcW w:w="959" w:type="dxa"/>
            <w:shd w:val="clear" w:color="auto" w:fill="auto"/>
            <w:vAlign w:val="center"/>
          </w:tcPr>
          <w:p w14:paraId="3CFC9BE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1F54C8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8685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AC31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F4B2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7D3D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BFFD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7F75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D252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B2E9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C756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473F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51CA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D335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B71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A2663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C470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277A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9281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8483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AD7A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42AC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E5E5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29D46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3506995" w14:textId="77777777" w:rsidTr="004654AF">
        <w:tc>
          <w:tcPr>
            <w:tcW w:w="959" w:type="dxa"/>
            <w:shd w:val="clear" w:color="auto" w:fill="auto"/>
            <w:vAlign w:val="center"/>
          </w:tcPr>
          <w:p w14:paraId="021E77B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5E47E2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C784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2452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7856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A05C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F8E2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1618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C045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43CC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FCC5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2BA9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122F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B8DE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49CB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5082F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085B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B1B7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DEE6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C65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2126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D2A2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A98B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B5FBF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CD4D467" w14:textId="77777777" w:rsidTr="004654AF">
        <w:tc>
          <w:tcPr>
            <w:tcW w:w="959" w:type="dxa"/>
            <w:shd w:val="clear" w:color="auto" w:fill="auto"/>
            <w:vAlign w:val="center"/>
          </w:tcPr>
          <w:p w14:paraId="6EEF735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288DF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Первый заместитель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DB5A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243B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19DC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313D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1499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4EE7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02D2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5692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374F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F06A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36CF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C1FE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4EED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FE985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B1C3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92CD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E6C8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97F6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FF5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E03C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DEC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6AB18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5EC7901" w14:textId="77777777" w:rsidTr="004654AF">
        <w:tc>
          <w:tcPr>
            <w:tcW w:w="959" w:type="dxa"/>
            <w:shd w:val="clear" w:color="auto" w:fill="auto"/>
            <w:vAlign w:val="center"/>
          </w:tcPr>
          <w:p w14:paraId="3BE5663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A8EE395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качеству и техническому контролю/Отдел технического контроля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BDAD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ADA1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1615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41FA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94527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FAD1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38F5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3338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0067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A0CA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86F4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A5495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F4C1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DAC41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5583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9A0E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2AA7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5A6F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6282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2758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8298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6271F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0C6686C" w14:textId="77777777" w:rsidTr="004654AF">
        <w:tc>
          <w:tcPr>
            <w:tcW w:w="959" w:type="dxa"/>
            <w:shd w:val="clear" w:color="auto" w:fill="auto"/>
            <w:vAlign w:val="center"/>
          </w:tcPr>
          <w:p w14:paraId="7BEAD2E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AA918C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2904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A928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8FFB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9DDD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3583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03A3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929E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C58C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A12F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984A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7536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AFDF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0E50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2381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239B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1D9A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AA2C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B21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8465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4935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988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C1445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D08260B" w14:textId="77777777" w:rsidTr="004654AF">
        <w:tc>
          <w:tcPr>
            <w:tcW w:w="959" w:type="dxa"/>
            <w:shd w:val="clear" w:color="auto" w:fill="auto"/>
            <w:vAlign w:val="center"/>
          </w:tcPr>
          <w:p w14:paraId="56A0AB6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CDBB8A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46B8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75F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AEA2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A65A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ED5D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1840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76DF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6D09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0CF6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50AB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DCBA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D9B2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AE34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1D0E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C383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9F38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483A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5C2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F975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130E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1E76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1C4FC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EF366AC" w14:textId="77777777" w:rsidTr="004654AF">
        <w:tc>
          <w:tcPr>
            <w:tcW w:w="959" w:type="dxa"/>
            <w:shd w:val="clear" w:color="auto" w:fill="auto"/>
            <w:vAlign w:val="center"/>
          </w:tcPr>
          <w:p w14:paraId="1CA8617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2AFFA8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2B07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C205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6976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E41D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5C27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52C2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EBBD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CAE7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0CE0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12AD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A809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8F1A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0441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95598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D95A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6817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482F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607C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9672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AFC3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DB41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674C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94A08D5" w14:textId="77777777" w:rsidTr="004654AF">
        <w:tc>
          <w:tcPr>
            <w:tcW w:w="959" w:type="dxa"/>
            <w:shd w:val="clear" w:color="auto" w:fill="auto"/>
            <w:vAlign w:val="center"/>
          </w:tcPr>
          <w:p w14:paraId="1AB6B87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CE865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058A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96C6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4D98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D794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5DD3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7C47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DC9D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8C8F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6B43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0773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F86E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B004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9E7E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6A00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8EE7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6166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9AB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1B0A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76FA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6A64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A05B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6D4B5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A40E096" w14:textId="77777777" w:rsidTr="004654AF">
        <w:tc>
          <w:tcPr>
            <w:tcW w:w="959" w:type="dxa"/>
            <w:shd w:val="clear" w:color="auto" w:fill="auto"/>
            <w:vAlign w:val="center"/>
          </w:tcPr>
          <w:p w14:paraId="0841B7B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317CE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контролю качества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91CE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AD3A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9A09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5B08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6B9F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CF94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7D06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757A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DA29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6AE5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03F7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338A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5D29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8FAF0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F279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3199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E894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A5C8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16FF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5992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4EE4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9549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CFEAC48" w14:textId="77777777" w:rsidTr="004654AF">
        <w:tc>
          <w:tcPr>
            <w:tcW w:w="959" w:type="dxa"/>
            <w:shd w:val="clear" w:color="auto" w:fill="auto"/>
            <w:vAlign w:val="center"/>
          </w:tcPr>
          <w:p w14:paraId="65F4A0C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4C8B44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B9EF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1864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CE27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D91D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3ECC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2DE6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EE9C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FC62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51F1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B78E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E6D7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F0D6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6A1A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27909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8099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815F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4C44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E9E9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AD07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F2E7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973D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80C5A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C00DFCE" w14:textId="77777777" w:rsidTr="004654AF">
        <w:tc>
          <w:tcPr>
            <w:tcW w:w="959" w:type="dxa"/>
            <w:shd w:val="clear" w:color="auto" w:fill="auto"/>
            <w:vAlign w:val="center"/>
          </w:tcPr>
          <w:p w14:paraId="11242A6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37BD955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качеству и техническому контролю/Отдел метрологии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4D6D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7D9F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66F7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252C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18C4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3BDA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A4ACE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2D290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FF28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C40B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08A2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B4890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9E774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F6066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5642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83E9D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2071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AD72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0E0F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6A50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9A50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B1BFE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1CADA7D" w14:textId="77777777" w:rsidTr="004654AF">
        <w:tc>
          <w:tcPr>
            <w:tcW w:w="959" w:type="dxa"/>
            <w:shd w:val="clear" w:color="auto" w:fill="auto"/>
            <w:vAlign w:val="center"/>
          </w:tcPr>
          <w:p w14:paraId="3896BC6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C76C3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метролог-начальник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8FC3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5030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4E8B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4F5D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B86D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54B6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F6BE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EBAC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57D5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AF11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3C0F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252B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5EF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9B0FC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E3DE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E901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D832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15EF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8959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291A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DBA9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C09DF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ADB09DF" w14:textId="77777777" w:rsidTr="004654AF">
        <w:tc>
          <w:tcPr>
            <w:tcW w:w="959" w:type="dxa"/>
            <w:shd w:val="clear" w:color="auto" w:fill="auto"/>
            <w:vAlign w:val="center"/>
          </w:tcPr>
          <w:p w14:paraId="5E2CAFD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63DC4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метролог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0647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E7D8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783B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860E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EE93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A0C1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3C72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F4C9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F5DE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567A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A8CE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0851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1B81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3F05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BC76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1456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F7D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AEF9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A7A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3461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5DE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CBD72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26F6810" w14:textId="77777777" w:rsidTr="004654AF">
        <w:tc>
          <w:tcPr>
            <w:tcW w:w="959" w:type="dxa"/>
            <w:shd w:val="clear" w:color="auto" w:fill="auto"/>
            <w:vAlign w:val="center"/>
          </w:tcPr>
          <w:p w14:paraId="7016A72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0172F7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качеству и техническому контролю/Отдел СМК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8436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1C6F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F98B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5FDB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6878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D4A2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687B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555DA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AD33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499BF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5082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0B4B9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383F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8DB02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F9BC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BBBF3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71E8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E215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5D94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2057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CAA9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5E44D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36D198D" w14:textId="77777777" w:rsidTr="004654AF">
        <w:tc>
          <w:tcPr>
            <w:tcW w:w="959" w:type="dxa"/>
            <w:shd w:val="clear" w:color="auto" w:fill="auto"/>
            <w:vAlign w:val="center"/>
          </w:tcPr>
          <w:p w14:paraId="36F82AC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98E86A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СМК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D1D8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73C8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F14F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7441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0A7F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DD24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BC7B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DFD4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DC03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741D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945E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EF8F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5AE6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4029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9074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CB0E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07BF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988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2540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1EB5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31A9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92E61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757FC3D" w14:textId="77777777" w:rsidTr="004654AF">
        <w:tc>
          <w:tcPr>
            <w:tcW w:w="959" w:type="dxa"/>
            <w:shd w:val="clear" w:color="auto" w:fill="auto"/>
            <w:vAlign w:val="center"/>
          </w:tcPr>
          <w:p w14:paraId="2B7A0DE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473AB3D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 xml:space="preserve">Дирекция по качеству и техническому контролю/Отдел стандартизации и </w:t>
            </w:r>
            <w:proofErr w:type="spellStart"/>
            <w:r w:rsidRPr="00B37FCC">
              <w:rPr>
                <w:b/>
                <w:sz w:val="18"/>
                <w:szCs w:val="18"/>
              </w:rPr>
              <w:t>нормоконтроля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14:paraId="647CFA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A6F6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3976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72FF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C1D5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21D7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6656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0B82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7A1FC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55DF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56A9A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5A377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34E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68634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A6DF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DEA22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421A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FC82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29CC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9C92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BACF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2AD8F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11F01F7" w14:textId="77777777" w:rsidTr="004654AF">
        <w:tc>
          <w:tcPr>
            <w:tcW w:w="959" w:type="dxa"/>
            <w:shd w:val="clear" w:color="auto" w:fill="auto"/>
            <w:vAlign w:val="center"/>
          </w:tcPr>
          <w:p w14:paraId="35748C8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340AF4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90F7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6694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5B93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3259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A2DB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C317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5DC2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F364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6937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7D6B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A478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BAB9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7B52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82161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35E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46F0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7D79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6F1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4CA3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1AE8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4EBE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5EDDC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802B96F" w14:textId="77777777" w:rsidTr="004654AF">
        <w:tc>
          <w:tcPr>
            <w:tcW w:w="959" w:type="dxa"/>
            <w:shd w:val="clear" w:color="auto" w:fill="auto"/>
            <w:vAlign w:val="center"/>
          </w:tcPr>
          <w:p w14:paraId="1D9B192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220BE6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 xml:space="preserve">Дирекция по качеству и техническому контролю/Отдел стандартизации и </w:t>
            </w:r>
            <w:proofErr w:type="spellStart"/>
            <w:r w:rsidRPr="00B37FCC">
              <w:rPr>
                <w:b/>
                <w:sz w:val="18"/>
                <w:szCs w:val="18"/>
              </w:rPr>
              <w:t>нормоконтроля</w:t>
            </w:r>
            <w:proofErr w:type="spellEnd"/>
            <w:r w:rsidRPr="00B37FCC">
              <w:rPr>
                <w:b/>
                <w:sz w:val="18"/>
                <w:szCs w:val="18"/>
              </w:rPr>
              <w:t xml:space="preserve">/Группа </w:t>
            </w:r>
            <w:proofErr w:type="spellStart"/>
            <w:r w:rsidRPr="00B37FCC">
              <w:rPr>
                <w:b/>
                <w:sz w:val="18"/>
                <w:szCs w:val="18"/>
              </w:rPr>
              <w:t>нормоконтроля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14:paraId="1D34E3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12F2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E295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8D21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5CE6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114F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26A9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3F5B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A9D2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8EE76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3D6B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3F93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FB49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22E54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606E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C7A61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EC61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65BF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7519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5826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D122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337A0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2850F52" w14:textId="77777777" w:rsidTr="004654AF">
        <w:tc>
          <w:tcPr>
            <w:tcW w:w="959" w:type="dxa"/>
            <w:shd w:val="clear" w:color="auto" w:fill="auto"/>
            <w:vAlign w:val="center"/>
          </w:tcPr>
          <w:p w14:paraId="3B90941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48E1C1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инженер по </w:t>
            </w:r>
            <w:proofErr w:type="spellStart"/>
            <w:r>
              <w:rPr>
                <w:sz w:val="18"/>
                <w:szCs w:val="18"/>
              </w:rPr>
              <w:t>нормоконтролю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14:paraId="4AD92B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5DF2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366C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F969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4539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B895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5356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21DD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46CC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2217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E152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1F2C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EB39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4FE91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86C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C40C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0E1B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4A3E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3996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4B2E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4B87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0AB9B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F00B616" w14:textId="77777777" w:rsidTr="004654AF">
        <w:tc>
          <w:tcPr>
            <w:tcW w:w="959" w:type="dxa"/>
            <w:shd w:val="clear" w:color="auto" w:fill="auto"/>
            <w:vAlign w:val="center"/>
          </w:tcPr>
          <w:p w14:paraId="65A97C5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2137D8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инженер по </w:t>
            </w:r>
            <w:proofErr w:type="spellStart"/>
            <w:r>
              <w:rPr>
                <w:sz w:val="18"/>
                <w:szCs w:val="18"/>
              </w:rPr>
              <w:t>нормоконтролю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14:paraId="30C47E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3BFD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7BC4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32E7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F717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572B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1D52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FDAC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BDFB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5653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D622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0934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3998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8A4A5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D0C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B106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3D8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64C4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D1DD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20C5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3DF3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BB7A3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E99FECC" w14:textId="77777777" w:rsidTr="004654AF">
        <w:tc>
          <w:tcPr>
            <w:tcW w:w="959" w:type="dxa"/>
            <w:shd w:val="clear" w:color="auto" w:fill="auto"/>
            <w:vAlign w:val="center"/>
          </w:tcPr>
          <w:p w14:paraId="6956403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EB1A4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инженер по </w:t>
            </w:r>
            <w:proofErr w:type="spellStart"/>
            <w:r>
              <w:rPr>
                <w:sz w:val="18"/>
                <w:szCs w:val="18"/>
              </w:rPr>
              <w:t>нормоконтролю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14:paraId="525B35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1AED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0400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A2A1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21B0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87CC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B5E3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D2F5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0E1E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B207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C834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8210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CA2F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B9D99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1E32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846D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7C1E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A48F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1490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0012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D07D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25B2B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EE5DB9C" w14:textId="77777777" w:rsidTr="004654AF">
        <w:tc>
          <w:tcPr>
            <w:tcW w:w="959" w:type="dxa"/>
            <w:shd w:val="clear" w:color="auto" w:fill="auto"/>
            <w:vAlign w:val="center"/>
          </w:tcPr>
          <w:p w14:paraId="04D0A45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33C607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качеству и техническому контролю/Архив технической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4E63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04E88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D53D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B595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483C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53D3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DF57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A1B21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ECA9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2B14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EC714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754E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5017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496F5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64EB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0AD36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FE47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111E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BCAC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2907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04B0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4E1A0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6E13D3F" w14:textId="77777777" w:rsidTr="004654AF">
        <w:tc>
          <w:tcPr>
            <w:tcW w:w="959" w:type="dxa"/>
            <w:shd w:val="clear" w:color="auto" w:fill="auto"/>
            <w:vAlign w:val="center"/>
          </w:tcPr>
          <w:p w14:paraId="0326E3E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6014AD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Архивариус по технической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9FF5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8B4B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D916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3468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A1AF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DAD4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277F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5752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0A6F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5775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3FAD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EC69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95D4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61120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2517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040D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786D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05F3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659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57D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AE32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C843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2E7622A" w14:textId="77777777" w:rsidTr="004654AF">
        <w:tc>
          <w:tcPr>
            <w:tcW w:w="959" w:type="dxa"/>
            <w:shd w:val="clear" w:color="auto" w:fill="auto"/>
            <w:vAlign w:val="center"/>
          </w:tcPr>
          <w:p w14:paraId="49F7754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55BD58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архива технической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1B6B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FC62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5B4A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3E2D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5A38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3C41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9856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2E0C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A19D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1D86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C7F2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B7CE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799A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2736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6099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E3B3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6DA0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AFE6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2362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9247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C59C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C0550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805B7B0" w14:textId="77777777" w:rsidTr="004654AF">
        <w:tc>
          <w:tcPr>
            <w:tcW w:w="959" w:type="dxa"/>
            <w:shd w:val="clear" w:color="auto" w:fill="auto"/>
            <w:vAlign w:val="center"/>
          </w:tcPr>
          <w:p w14:paraId="01AD88D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967D16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качеству и техническому контролю/Группа администрирования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D8AA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917F6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6115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840C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D4DB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00B7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8742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12E3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A663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421D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68FE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FF2EE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BA77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D8EF1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D7B0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09B45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D7ED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B74B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C75F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9874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C525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32A47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73CAEC7" w14:textId="77777777" w:rsidTr="004654AF">
        <w:tc>
          <w:tcPr>
            <w:tcW w:w="959" w:type="dxa"/>
            <w:shd w:val="clear" w:color="auto" w:fill="auto"/>
            <w:vAlign w:val="center"/>
          </w:tcPr>
          <w:p w14:paraId="6E64D1F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D9158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1BB9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A76A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B010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6562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8A1B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5DF1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FEB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B83F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701C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F2F1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1957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3251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6EB5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3EB3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709D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5D21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D471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1506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A6C2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7501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D04F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88CA9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4210E95" w14:textId="77777777" w:rsidTr="004654AF">
        <w:tc>
          <w:tcPr>
            <w:tcW w:w="959" w:type="dxa"/>
            <w:shd w:val="clear" w:color="auto" w:fill="auto"/>
            <w:vAlign w:val="center"/>
          </w:tcPr>
          <w:p w14:paraId="6E0A0E9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2DD9756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037C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D7DE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7AE6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DC92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E1B0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3E0A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25BA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6042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D563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4C51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EE0C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576D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1FFB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4F3D9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E7CE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CF0E4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8DC0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2AAB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041E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1AE1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4878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B49AA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0B7B12A" w14:textId="77777777" w:rsidTr="004654AF">
        <w:tc>
          <w:tcPr>
            <w:tcW w:w="959" w:type="dxa"/>
            <w:shd w:val="clear" w:color="auto" w:fill="auto"/>
            <w:vAlign w:val="center"/>
          </w:tcPr>
          <w:p w14:paraId="333953C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94FD7A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1009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403E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97B7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64D5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6311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B14F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5084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FB18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EE88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0306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0FCC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2060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1D68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E5080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5AE3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E42C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9522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67F1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B6D3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DF86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6C6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3AD9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1227174" w14:textId="77777777" w:rsidTr="004654AF">
        <w:tc>
          <w:tcPr>
            <w:tcW w:w="959" w:type="dxa"/>
            <w:shd w:val="clear" w:color="auto" w:fill="auto"/>
            <w:vAlign w:val="center"/>
          </w:tcPr>
          <w:p w14:paraId="221456A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14DEA1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ПДИТР и ТЗИ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1A3F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F090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D224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D99D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8265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801B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B4D9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F6EA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953E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9207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4604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20FB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5AAC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9339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F91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0E66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8847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35DB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2A32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D0B3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90E3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70B0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5F56C11" w14:textId="77777777" w:rsidTr="004654AF">
        <w:tc>
          <w:tcPr>
            <w:tcW w:w="959" w:type="dxa"/>
            <w:shd w:val="clear" w:color="auto" w:fill="auto"/>
            <w:vAlign w:val="center"/>
          </w:tcPr>
          <w:p w14:paraId="61674C3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2E3314B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конструктора/Группа ведущих конструкторов/Конструкторская группа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E6F2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E839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5E80D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5CF6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5EC9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62BA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9EB6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D53A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44DC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DCEC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56D6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A617B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DAB3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93138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52B0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F59F6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4F58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15AD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BCBE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DF30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61F0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26133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78C8931" w14:textId="77777777" w:rsidTr="004654AF">
        <w:tc>
          <w:tcPr>
            <w:tcW w:w="959" w:type="dxa"/>
            <w:shd w:val="clear" w:color="auto" w:fill="auto"/>
            <w:vAlign w:val="center"/>
          </w:tcPr>
          <w:p w14:paraId="333F816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654DD6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BDC7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9E3D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A93A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3432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7E97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87BE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92F8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5EAE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4724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439F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5A14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CA58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B1B7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1D419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DC0A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8D79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827D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1672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27AD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2596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1CB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8E014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E09B430" w14:textId="77777777" w:rsidTr="004654AF">
        <w:tc>
          <w:tcPr>
            <w:tcW w:w="959" w:type="dxa"/>
            <w:shd w:val="clear" w:color="auto" w:fill="auto"/>
            <w:vAlign w:val="center"/>
          </w:tcPr>
          <w:p w14:paraId="15781E2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289F1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6C44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7A47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1C02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8A56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2159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754F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7928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F54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1E1A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F0F7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63D3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AC39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18A2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F31DB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C6D5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FDFB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B73B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7EB7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3FD2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6CB5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7D7D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B52A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1EBEB53" w14:textId="77777777" w:rsidTr="004654AF">
        <w:tc>
          <w:tcPr>
            <w:tcW w:w="959" w:type="dxa"/>
            <w:shd w:val="clear" w:color="auto" w:fill="auto"/>
            <w:vAlign w:val="center"/>
          </w:tcPr>
          <w:p w14:paraId="15525F9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42B037F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конструктора/Группа ведущих конструкторов/Конструкторская группа 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31E3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F065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76E4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2A7E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3BCC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3082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0F08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D011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31EF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CF56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395E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D932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7F7A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29BD1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CCA1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B58D6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38C6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34C4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6037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505C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F747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E6F61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9AA25B3" w14:textId="77777777" w:rsidTr="004654AF">
        <w:tc>
          <w:tcPr>
            <w:tcW w:w="959" w:type="dxa"/>
            <w:shd w:val="clear" w:color="auto" w:fill="auto"/>
            <w:vAlign w:val="center"/>
          </w:tcPr>
          <w:p w14:paraId="22AF855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29AA78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18DE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16D8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6B04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9588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A99F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59E4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AD14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F476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6F36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7B07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CA00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7098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857C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A1144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79CF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2A8C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6BDF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7733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F4A5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7DB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379E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3C50D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28C8641" w14:textId="77777777" w:rsidTr="004654AF">
        <w:tc>
          <w:tcPr>
            <w:tcW w:w="959" w:type="dxa"/>
            <w:shd w:val="clear" w:color="auto" w:fill="auto"/>
            <w:vAlign w:val="center"/>
          </w:tcPr>
          <w:p w14:paraId="4F750FE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8F0F76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4EF6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53FB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D988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4F06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C9CD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D1F7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0BA2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722B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0840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92E8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E39F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683F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4BFF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BA626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2D47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1CA5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13B0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71B1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C410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B59B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2503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0FB44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D3203DF" w14:textId="77777777" w:rsidTr="004654AF">
        <w:tc>
          <w:tcPr>
            <w:tcW w:w="959" w:type="dxa"/>
            <w:shd w:val="clear" w:color="auto" w:fill="auto"/>
            <w:vAlign w:val="center"/>
          </w:tcPr>
          <w:p w14:paraId="4407548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8420AD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A5DC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1B2F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FEC7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3AF9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85EF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4671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7BBF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77A9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BCC5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F751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D50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D518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09CD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32042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9537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8BFC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6C8D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7E08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18E0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6A86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B935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E3CCA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E811F3B" w14:textId="77777777" w:rsidTr="004654AF">
        <w:tc>
          <w:tcPr>
            <w:tcW w:w="959" w:type="dxa"/>
            <w:shd w:val="clear" w:color="auto" w:fill="auto"/>
            <w:vAlign w:val="center"/>
          </w:tcPr>
          <w:p w14:paraId="52CB344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8A1D02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BB36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30EB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D2CE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5617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C8AE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E8BE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EBD3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1CBA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2A94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9FB0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42C9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3F23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4F12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780BE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2659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4D3F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782F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D1E0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AAAB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099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810C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7CA14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2F2CBCF" w14:textId="77777777" w:rsidTr="004654AF">
        <w:tc>
          <w:tcPr>
            <w:tcW w:w="959" w:type="dxa"/>
            <w:shd w:val="clear" w:color="auto" w:fill="auto"/>
            <w:vAlign w:val="center"/>
          </w:tcPr>
          <w:p w14:paraId="3A98052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509B600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конструктора/Группа ведущих конструкторов/Конструкторская группа 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9817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C02E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CDEF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6E23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F5646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BD17B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7EF2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73462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AB41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FD4B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3BED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2463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FB0F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D83E6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358D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97EB3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C11A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1A8C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8E1C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F074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A382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8CCC6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C392484" w14:textId="77777777" w:rsidTr="004654AF">
        <w:tc>
          <w:tcPr>
            <w:tcW w:w="959" w:type="dxa"/>
            <w:shd w:val="clear" w:color="auto" w:fill="auto"/>
            <w:vAlign w:val="center"/>
          </w:tcPr>
          <w:p w14:paraId="1781B1D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58F952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5A37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1DD7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DA74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AB9B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7BC0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818E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3173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1DB6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00B4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237B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55F9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6105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24D5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60F68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369E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7636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22F4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091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BDA9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105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D3C6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17839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BC7C572" w14:textId="77777777" w:rsidTr="004654AF">
        <w:tc>
          <w:tcPr>
            <w:tcW w:w="959" w:type="dxa"/>
            <w:shd w:val="clear" w:color="auto" w:fill="auto"/>
            <w:vAlign w:val="center"/>
          </w:tcPr>
          <w:p w14:paraId="473ACBB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5A73887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конструктора/Административно-техническая группа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305A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022B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5DE5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3EC9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C110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97F6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E13B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A9EA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A92B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E579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78AC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8514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6BBB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A0918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FDD5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9F8F6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1745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C3EE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B043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1B22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19AC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A0563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A41AA45" w14:textId="77777777" w:rsidTr="004654AF">
        <w:tc>
          <w:tcPr>
            <w:tcW w:w="959" w:type="dxa"/>
            <w:shd w:val="clear" w:color="auto" w:fill="auto"/>
            <w:vAlign w:val="center"/>
          </w:tcPr>
          <w:p w14:paraId="39EEA85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3BCEA4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7348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A3F5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FFE1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7DEE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4177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80BA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8F55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C7A6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5661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F9C8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9858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75E7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3737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467BA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66B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0C67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EFE7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94B2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850B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0F21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9827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520E6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1952B4B" w14:textId="77777777" w:rsidTr="004654AF">
        <w:tc>
          <w:tcPr>
            <w:tcW w:w="959" w:type="dxa"/>
            <w:shd w:val="clear" w:color="auto" w:fill="auto"/>
            <w:vAlign w:val="center"/>
          </w:tcPr>
          <w:p w14:paraId="342DF45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031D7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8F68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BA2D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82F2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8F2D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BE83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D487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7156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0FDD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A37E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4643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9FB6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2D92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6006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FF5BD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826B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631C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5BE9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095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02C9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E5D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8DC5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BF06D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AE5960C" w14:textId="77777777" w:rsidTr="004654AF">
        <w:tc>
          <w:tcPr>
            <w:tcW w:w="959" w:type="dxa"/>
            <w:shd w:val="clear" w:color="auto" w:fill="auto"/>
            <w:vAlign w:val="center"/>
          </w:tcPr>
          <w:p w14:paraId="02AAE1B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0A13078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конструктора/НТЦ-1 (Центр архитектуры)/Группа архитектуры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CD5E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AAD1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2119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E9E8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88B5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EAEF6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281D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0E22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5C5C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6834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B4A2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C023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1EA1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61BB2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92BB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B21FE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3853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E3EC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E7A9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642D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30A7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C9353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15875586" w14:textId="77777777" w:rsidTr="004654AF">
        <w:tc>
          <w:tcPr>
            <w:tcW w:w="959" w:type="dxa"/>
            <w:shd w:val="clear" w:color="auto" w:fill="auto"/>
            <w:vAlign w:val="center"/>
          </w:tcPr>
          <w:p w14:paraId="54BA4E6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A5DE18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 архитектуры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A240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81FE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0EA6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15BF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581D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83AE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CE4A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0DC4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44E4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F1EF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7856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9DD0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5CE6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E0C5D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5DF3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4EF7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78ED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3623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4AF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C6AB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9E64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5721B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081AE6E" w14:textId="77777777" w:rsidTr="004654AF">
        <w:tc>
          <w:tcPr>
            <w:tcW w:w="959" w:type="dxa"/>
            <w:shd w:val="clear" w:color="auto" w:fill="auto"/>
            <w:vAlign w:val="center"/>
          </w:tcPr>
          <w:p w14:paraId="03E8A05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E5B0478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конструктора/НТЦ-1 (Центр архитектуры)/Группа методического сопровождения и управления требованиями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C716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AAD1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323A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A0718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D365A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461A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794A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3144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1CE0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DA82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DAA3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AF5E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BCE6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2EC23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0D17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94AD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1E70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CAFC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3385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A349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4D41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6D83B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0803C50" w14:textId="77777777" w:rsidTr="004654AF">
        <w:tc>
          <w:tcPr>
            <w:tcW w:w="959" w:type="dxa"/>
            <w:shd w:val="clear" w:color="auto" w:fill="auto"/>
            <w:vAlign w:val="center"/>
          </w:tcPr>
          <w:p w14:paraId="2A0D65D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F07AAB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2CF3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7D47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3863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606C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24B0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A570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D44C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8B2E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8493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1331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67C7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5B4B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6EA3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47FD3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E785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015B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0CFE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EEC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0DEC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46E4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B39A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1345A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C098344" w14:textId="77777777" w:rsidTr="004654AF">
        <w:tc>
          <w:tcPr>
            <w:tcW w:w="959" w:type="dxa"/>
            <w:shd w:val="clear" w:color="auto" w:fill="auto"/>
            <w:vAlign w:val="center"/>
          </w:tcPr>
          <w:p w14:paraId="529686E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3C139F5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конструктора/НТЦ-1 (Центр архитектуры)/Группа системного анализа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D957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B0282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54E3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AA99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BD5E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D502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D0DF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51835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C99F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E7CC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969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230A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4D9D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EADC7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B8CE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BDBB8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4A80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40D7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8F3D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37ED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AA11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F6AB7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44A7839" w14:textId="77777777" w:rsidTr="004654AF">
        <w:tc>
          <w:tcPr>
            <w:tcW w:w="959" w:type="dxa"/>
            <w:shd w:val="clear" w:color="auto" w:fill="auto"/>
            <w:vAlign w:val="center"/>
          </w:tcPr>
          <w:p w14:paraId="33FD93A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2175B1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0E7C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C105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087A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631C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574C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10AC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AC6B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A94A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AAD3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6EE1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D488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903F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ED02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7905B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15B5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E951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E2A6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462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D742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731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CB53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C3E12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919F039" w14:textId="77777777" w:rsidTr="004654AF">
        <w:tc>
          <w:tcPr>
            <w:tcW w:w="959" w:type="dxa"/>
            <w:shd w:val="clear" w:color="auto" w:fill="auto"/>
            <w:vAlign w:val="center"/>
          </w:tcPr>
          <w:p w14:paraId="37F2DC5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AFB502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3E55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6ED3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A9F0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709A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F2BF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A74F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929E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DFBF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C276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24347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11F4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CED2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26A99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E8BD2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05D0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B255C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5DF1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0E99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1CE6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C5DA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6AEF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26C8A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C5DD879" w14:textId="77777777" w:rsidTr="004654AF">
        <w:tc>
          <w:tcPr>
            <w:tcW w:w="959" w:type="dxa"/>
            <w:shd w:val="clear" w:color="auto" w:fill="auto"/>
            <w:vAlign w:val="center"/>
          </w:tcPr>
          <w:p w14:paraId="5321A3E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C99D60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B456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62BB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CF5F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94DE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2629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160A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9514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4A8E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4102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19FC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F353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D550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7FE8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80DD1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3830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AE25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EEA0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8BFC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6C95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BFFA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E734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FD07D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BFC977D" w14:textId="77777777" w:rsidTr="004654AF">
        <w:tc>
          <w:tcPr>
            <w:tcW w:w="959" w:type="dxa"/>
            <w:shd w:val="clear" w:color="auto" w:fill="auto"/>
            <w:vAlign w:val="center"/>
          </w:tcPr>
          <w:p w14:paraId="7746603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1E6EC8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0D1E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5DF9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3AC2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5112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3F06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DE97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582E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0234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9694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D958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1B35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E781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6949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E4655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5C3C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8999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C7E5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B524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4709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3B2E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6DF2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9FB62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E92C19A" w14:textId="77777777" w:rsidTr="004654AF">
        <w:tc>
          <w:tcPr>
            <w:tcW w:w="959" w:type="dxa"/>
            <w:shd w:val="clear" w:color="auto" w:fill="auto"/>
            <w:vAlign w:val="center"/>
          </w:tcPr>
          <w:p w14:paraId="044C7BB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532E52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8D38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B95B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066A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2CDC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24D6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3792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0B2C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A555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BE75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ABAC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F8B1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CCF0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3E26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64AD6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0A29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E8A0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5E5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0FFD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83E8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8062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48CB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A503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EEEBA60" w14:textId="77777777" w:rsidTr="004654AF">
        <w:tc>
          <w:tcPr>
            <w:tcW w:w="959" w:type="dxa"/>
            <w:shd w:val="clear" w:color="auto" w:fill="auto"/>
            <w:vAlign w:val="center"/>
          </w:tcPr>
          <w:p w14:paraId="5F1A333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B2CCCEF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3/Отдел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BEA6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D0710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32097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5785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CB9FC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0C99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6A8C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A027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120E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CB57D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A066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9955E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57D6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EC90F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58F2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96CD2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C525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37F6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FFD9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3BEE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28BD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3012B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9DBD1C3" w14:textId="77777777" w:rsidTr="004654AF">
        <w:tc>
          <w:tcPr>
            <w:tcW w:w="959" w:type="dxa"/>
            <w:shd w:val="clear" w:color="auto" w:fill="auto"/>
            <w:vAlign w:val="center"/>
          </w:tcPr>
          <w:p w14:paraId="4770A56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7873B6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Инженер-системотехник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FF0B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749D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C926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E1B6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3553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C14A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5CDC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8A8C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305E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962D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5330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8774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90B6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A5BB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99E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B324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85F7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6722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A757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E0E0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ED3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FCB5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3308C8C" w14:textId="77777777" w:rsidTr="004654AF">
        <w:tc>
          <w:tcPr>
            <w:tcW w:w="959" w:type="dxa"/>
            <w:shd w:val="clear" w:color="auto" w:fill="auto"/>
            <w:vAlign w:val="center"/>
          </w:tcPr>
          <w:p w14:paraId="710AF42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C44DBC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3/Отдел 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B10F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A5EA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2C7E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0E31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88DC8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4FD2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4C2F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C6B7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7D46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057D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B806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ED4AA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AE32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8D7CB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ACCF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5943D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0DD6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E72A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46E4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B950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5F9E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843FC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C8F356D" w14:textId="77777777" w:rsidTr="004654AF">
        <w:tc>
          <w:tcPr>
            <w:tcW w:w="959" w:type="dxa"/>
            <w:shd w:val="clear" w:color="auto" w:fill="auto"/>
            <w:vAlign w:val="center"/>
          </w:tcPr>
          <w:p w14:paraId="688CAF4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82CF72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1294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D793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3E59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01BB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7581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E612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6053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60D2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7592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80A4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26BD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38BE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F460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31D56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85E7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2127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ECB7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EA7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A536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350E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6D9F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69852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55ECF26" w14:textId="77777777" w:rsidTr="004654AF">
        <w:tc>
          <w:tcPr>
            <w:tcW w:w="959" w:type="dxa"/>
            <w:shd w:val="clear" w:color="auto" w:fill="auto"/>
            <w:vAlign w:val="center"/>
          </w:tcPr>
          <w:p w14:paraId="0D01658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9F9D3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6020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D630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0356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1124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AC6C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D057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C5EC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0A1D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2BF5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8483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AAC3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2C1B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277E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D3D0E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70C4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23B9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7E66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27CE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3B09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E79F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D660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848A1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FB48020" w14:textId="77777777" w:rsidTr="004654AF">
        <w:tc>
          <w:tcPr>
            <w:tcW w:w="959" w:type="dxa"/>
            <w:shd w:val="clear" w:color="auto" w:fill="auto"/>
            <w:vAlign w:val="center"/>
          </w:tcPr>
          <w:p w14:paraId="213D8F7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1B4A31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ГИС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E176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847D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BF53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03F8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6BB4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0898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C6AD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0507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EE54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2E72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EA70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DFA2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7594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0DC24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7B6E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4C56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AD0E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1A3F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C19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6B7F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09DA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A1917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A76C509" w14:textId="77777777" w:rsidTr="004654AF">
        <w:tc>
          <w:tcPr>
            <w:tcW w:w="959" w:type="dxa"/>
            <w:shd w:val="clear" w:color="auto" w:fill="auto"/>
            <w:vAlign w:val="center"/>
          </w:tcPr>
          <w:p w14:paraId="2AA4307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7E4A4E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5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96A0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8DFC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2571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37073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C08B7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7744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99B0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16B1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AAB9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F9D14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1C57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25C19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5D8A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99256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14D1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FC8DA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69FF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863B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943F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5BEE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C720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13CF4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F4F4B44" w14:textId="77777777" w:rsidTr="004654AF">
        <w:tc>
          <w:tcPr>
            <w:tcW w:w="959" w:type="dxa"/>
            <w:shd w:val="clear" w:color="auto" w:fill="auto"/>
            <w:vAlign w:val="center"/>
          </w:tcPr>
          <w:p w14:paraId="7971C7C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D0A118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НТЦ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4E77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4E29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AC50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9A31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6B8D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3043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A776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7186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443D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F533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C292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7156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1CB1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9D6F9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3BF8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C8DE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1B4E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A272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1887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1398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C7D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81D83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397471D" w14:textId="77777777" w:rsidTr="004654AF">
        <w:tc>
          <w:tcPr>
            <w:tcW w:w="959" w:type="dxa"/>
            <w:shd w:val="clear" w:color="auto" w:fill="auto"/>
            <w:vAlign w:val="center"/>
          </w:tcPr>
          <w:p w14:paraId="20076E1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817EC2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НТЦ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CAA4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1690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A522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2780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75C0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6949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3B50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8762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D594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B96D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BC3D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9AB2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C7E6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5DE22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EB08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A140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4697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33C9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B45E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9639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32A4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F04B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60E927B" w14:textId="77777777" w:rsidTr="004654AF">
        <w:tc>
          <w:tcPr>
            <w:tcW w:w="959" w:type="dxa"/>
            <w:shd w:val="clear" w:color="auto" w:fill="auto"/>
            <w:vAlign w:val="center"/>
          </w:tcPr>
          <w:p w14:paraId="1D90041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8FAD1E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директора НТЦ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5397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E460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5F81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EF8C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EC54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7361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6AE7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49AF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CE75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8049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8492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ED61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D46A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30CFA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F160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1799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587D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CF39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CE50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FD63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E18E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33652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A9693FC" w14:textId="77777777" w:rsidTr="004654AF">
        <w:tc>
          <w:tcPr>
            <w:tcW w:w="959" w:type="dxa"/>
            <w:shd w:val="clear" w:color="auto" w:fill="auto"/>
            <w:vAlign w:val="center"/>
          </w:tcPr>
          <w:p w14:paraId="28167E8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2000497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5/Группа научно-методического сопровождения разработок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BCD3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1043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E825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E454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87E14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DB7C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5046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A013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0774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51799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56338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7DB3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5BD8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57BED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5B8F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9AB4A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5BF7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2F2B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A845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88C7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525B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48703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FB5437F" w14:textId="77777777" w:rsidTr="004654AF">
        <w:tc>
          <w:tcPr>
            <w:tcW w:w="959" w:type="dxa"/>
            <w:shd w:val="clear" w:color="auto" w:fill="auto"/>
            <w:vAlign w:val="center"/>
          </w:tcPr>
          <w:p w14:paraId="7DB823D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C44656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F2AF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4888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A7C9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EDA4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DD41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15CD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717E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1C4B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85C9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882D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424B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6264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C836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1E8D6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84CC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B7E1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5091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E7F9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5EB4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2E38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34C8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4FE02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EFACD87" w14:textId="77777777" w:rsidTr="004654AF">
        <w:tc>
          <w:tcPr>
            <w:tcW w:w="959" w:type="dxa"/>
            <w:shd w:val="clear" w:color="auto" w:fill="auto"/>
            <w:vAlign w:val="center"/>
          </w:tcPr>
          <w:p w14:paraId="17EB62A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33D8A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0BB6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5B43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2A7A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9D73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7051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F151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C94E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C894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0413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63F2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69F0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4944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42E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4A92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EF5B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8311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470B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8E1D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32E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0F6F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41FF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AE219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86A34CA" w14:textId="77777777" w:rsidTr="004654AF">
        <w:tc>
          <w:tcPr>
            <w:tcW w:w="959" w:type="dxa"/>
            <w:shd w:val="clear" w:color="auto" w:fill="auto"/>
            <w:vAlign w:val="center"/>
          </w:tcPr>
          <w:p w14:paraId="46AB7A5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B80AA87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5/Отдел системного анализа/Группа прикладного системного анализа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1AD7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D7CC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BD7E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BA10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8235A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5FF5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6070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CD52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F1A1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BE96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9D92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0E61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C834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B9F60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3619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7318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6EBF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C7D3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06F5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FAC3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1F9B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FABAF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3D5BA54" w14:textId="77777777" w:rsidTr="004654AF">
        <w:tc>
          <w:tcPr>
            <w:tcW w:w="959" w:type="dxa"/>
            <w:shd w:val="clear" w:color="auto" w:fill="auto"/>
            <w:vAlign w:val="center"/>
          </w:tcPr>
          <w:p w14:paraId="4D78253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53978A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D6F3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5B0F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78D0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ED74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936E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13B3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CD6B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A15F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D391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6EAB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BB18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9F3F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40A9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5ADF7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F901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B22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BB13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DD18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0283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7F8A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E7BB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10765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71DB30F" w14:textId="77777777" w:rsidTr="004654AF">
        <w:tc>
          <w:tcPr>
            <w:tcW w:w="959" w:type="dxa"/>
            <w:shd w:val="clear" w:color="auto" w:fill="auto"/>
            <w:vAlign w:val="center"/>
          </w:tcPr>
          <w:p w14:paraId="4959FFB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CB4934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821B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5868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A566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49D1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F7ED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67CF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929C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938E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CD77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7F5D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2EED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673E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D595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DE1E4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01E7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114F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2985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F32C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EEFE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217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61B7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ED61C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FBA75F8" w14:textId="77777777" w:rsidTr="004654AF">
        <w:tc>
          <w:tcPr>
            <w:tcW w:w="959" w:type="dxa"/>
            <w:shd w:val="clear" w:color="auto" w:fill="auto"/>
            <w:vAlign w:val="center"/>
          </w:tcPr>
          <w:p w14:paraId="596B147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BFC5CF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5/Отдел системного анализа/Группа специального системного анализа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882E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632D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1C564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B450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7507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A4C6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72F1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B395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8E44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0F845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8A03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AAF7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ED85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41D4E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5E25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DCA82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FA35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E698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85A9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BE68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B698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2F4AD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EB1EE16" w14:textId="77777777" w:rsidTr="004654AF">
        <w:tc>
          <w:tcPr>
            <w:tcW w:w="959" w:type="dxa"/>
            <w:shd w:val="clear" w:color="auto" w:fill="auto"/>
            <w:vAlign w:val="center"/>
          </w:tcPr>
          <w:p w14:paraId="6F4C6F0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4D3C4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0D97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7DD0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C02A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38D9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0FB5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A81E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9E6A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5844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44F3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44AF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022D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9FA4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63D0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537D8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BA0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8AB3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0317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B1B1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E7FD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E371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75D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FB35A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54DA853" w14:textId="77777777" w:rsidTr="004654AF">
        <w:tc>
          <w:tcPr>
            <w:tcW w:w="959" w:type="dxa"/>
            <w:shd w:val="clear" w:color="auto" w:fill="auto"/>
            <w:vAlign w:val="center"/>
          </w:tcPr>
          <w:p w14:paraId="5B0789F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B45EAD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4EB6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AE1E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D500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8B71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8CAB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93ED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FED9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EAE1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DB1D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F89A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5C7B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FC70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783C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2BCB8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F73A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934E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2AD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B333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D5F4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1CDC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48A7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85022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AFF771A" w14:textId="77777777" w:rsidTr="004654AF">
        <w:tc>
          <w:tcPr>
            <w:tcW w:w="959" w:type="dxa"/>
            <w:shd w:val="clear" w:color="auto" w:fill="auto"/>
            <w:vAlign w:val="center"/>
          </w:tcPr>
          <w:p w14:paraId="0F3F3B3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CF764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F8B4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3307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C3B0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65F1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F23B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D1F0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08C2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1F5D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4654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1716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CB52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2C1E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9194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301B4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7EEB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0C6D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DA32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DB4E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5B38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91AA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36CF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9D0D1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ACA070E" w14:textId="77777777" w:rsidTr="004654AF">
        <w:tc>
          <w:tcPr>
            <w:tcW w:w="959" w:type="dxa"/>
            <w:shd w:val="clear" w:color="auto" w:fill="auto"/>
            <w:vAlign w:val="center"/>
          </w:tcPr>
          <w:p w14:paraId="7588E9D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081108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5/Отдел системного сопровождения работ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635F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486A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2A2F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685A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5C3E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AE691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5DCE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CD0D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794F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E92E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A0B1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C88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E77E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8F657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8D7B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7CADB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5DE9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E085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6849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CD07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9C78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DB819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CF6C5DE" w14:textId="77777777" w:rsidTr="004654AF">
        <w:tc>
          <w:tcPr>
            <w:tcW w:w="959" w:type="dxa"/>
            <w:shd w:val="clear" w:color="auto" w:fill="auto"/>
            <w:vAlign w:val="center"/>
          </w:tcPr>
          <w:p w14:paraId="137D7F8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0911C0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EE14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9B6D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C422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7D12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39A7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E3B4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8132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6C9F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330C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74FC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FB0F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88FB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1468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0B58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4249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030D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27E5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AF2C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537A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9B73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BC0A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BF7D0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97FABAD" w14:textId="77777777" w:rsidTr="004654AF">
        <w:tc>
          <w:tcPr>
            <w:tcW w:w="959" w:type="dxa"/>
            <w:shd w:val="clear" w:color="auto" w:fill="auto"/>
            <w:vAlign w:val="center"/>
          </w:tcPr>
          <w:p w14:paraId="3211A26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98F16B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673C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7B7D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8CA5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A97B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E460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56CF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75ED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1DC5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36EB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F193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C001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F736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EA61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EA42F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B587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17B2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451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46DA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4504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D413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FD90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5A657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9D48E08" w14:textId="77777777" w:rsidTr="004654AF">
        <w:tc>
          <w:tcPr>
            <w:tcW w:w="959" w:type="dxa"/>
            <w:shd w:val="clear" w:color="auto" w:fill="auto"/>
            <w:vAlign w:val="center"/>
          </w:tcPr>
          <w:p w14:paraId="01E9B52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DD6B66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20CA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154B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3F4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CA7A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B740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35E4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9D47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C8D6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EBA3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E9D4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7BEB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F43A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8424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F7757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77B4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41EA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C749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4B05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319B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29EF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DBBB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0BBA5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9E86149" w14:textId="77777777" w:rsidTr="004654AF">
        <w:tc>
          <w:tcPr>
            <w:tcW w:w="959" w:type="dxa"/>
            <w:shd w:val="clear" w:color="auto" w:fill="auto"/>
            <w:vAlign w:val="center"/>
          </w:tcPr>
          <w:p w14:paraId="3A59733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4A6DD0E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7/Группа аналитики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7B19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8100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07A5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6C31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A91A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77A0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5D7A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41A5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862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8072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C730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8DC6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F910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503A1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6A28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E9CA1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EAB5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34AD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EF00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F3F6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3D28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14908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7DAEF53" w14:textId="77777777" w:rsidTr="004654AF">
        <w:tc>
          <w:tcPr>
            <w:tcW w:w="959" w:type="dxa"/>
            <w:shd w:val="clear" w:color="auto" w:fill="auto"/>
            <w:vAlign w:val="center"/>
          </w:tcPr>
          <w:p w14:paraId="42E90AA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14AA06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F873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6C09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AE64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5411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2505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458B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0F72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AE87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8E25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4B50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4AF4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A567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8CE2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D22C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0292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C2D9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118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B94A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641F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1D10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02F8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71551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3308B93" w14:textId="77777777" w:rsidTr="004654AF">
        <w:tc>
          <w:tcPr>
            <w:tcW w:w="959" w:type="dxa"/>
            <w:shd w:val="clear" w:color="auto" w:fill="auto"/>
            <w:vAlign w:val="center"/>
          </w:tcPr>
          <w:p w14:paraId="151C0C4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0100AC8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8/Отдел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7A98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405F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9C50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C9DF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9B7B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CAFD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5DA9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2BAE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E51A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3633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7226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94BE4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9682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C2271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751A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8BFC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708A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8685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CC50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3A21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2FE9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E0D66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1DCDD688" w14:textId="77777777" w:rsidTr="004654AF">
        <w:tc>
          <w:tcPr>
            <w:tcW w:w="959" w:type="dxa"/>
            <w:shd w:val="clear" w:color="auto" w:fill="auto"/>
            <w:vAlign w:val="center"/>
          </w:tcPr>
          <w:p w14:paraId="486744F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CDAB4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3053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FA83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8099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7A74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D296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D454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B9DD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6065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3210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9DD6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4747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8634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9803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C400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530C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1395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C19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163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FE8F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529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92C1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B1D4A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49A7AD0" w14:textId="77777777" w:rsidTr="004654AF">
        <w:tc>
          <w:tcPr>
            <w:tcW w:w="959" w:type="dxa"/>
            <w:shd w:val="clear" w:color="auto" w:fill="auto"/>
            <w:vAlign w:val="center"/>
          </w:tcPr>
          <w:p w14:paraId="7CABD58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72A953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AC74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00C0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F843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2F9E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D35D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A71F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633F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8D1E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DB60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139E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B80E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1E8E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542F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DA6AB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099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A6B0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C0F8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1A62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FEB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39CA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2954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4971F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66AEE9C" w14:textId="77777777" w:rsidTr="004654AF">
        <w:tc>
          <w:tcPr>
            <w:tcW w:w="959" w:type="dxa"/>
            <w:shd w:val="clear" w:color="auto" w:fill="auto"/>
            <w:vAlign w:val="center"/>
          </w:tcPr>
          <w:p w14:paraId="6566637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402A74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D7D0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58D9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938D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9C97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651A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A9E2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67E9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7196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9F83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83BD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F8A4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D8B5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B32B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3A9B7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EC13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A575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96E4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C950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213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73EA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01B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D2F30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9BD79F2" w14:textId="77777777" w:rsidTr="004654AF">
        <w:tc>
          <w:tcPr>
            <w:tcW w:w="959" w:type="dxa"/>
            <w:shd w:val="clear" w:color="auto" w:fill="auto"/>
            <w:vAlign w:val="center"/>
          </w:tcPr>
          <w:p w14:paraId="1F508C1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01B621D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Служба Главного конструктора/НТЦ 8/Отдел 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8FD3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BFC3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CC321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DCF7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153A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65A3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4D4F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01DD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A4BD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09C4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D119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6BB54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945D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5CEFF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3AD9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9ACE1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43E0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02FB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7040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6FBB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686E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B60C0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6EE4710" w14:textId="77777777" w:rsidTr="004654AF">
        <w:tc>
          <w:tcPr>
            <w:tcW w:w="959" w:type="dxa"/>
            <w:shd w:val="clear" w:color="auto" w:fill="auto"/>
            <w:vAlign w:val="center"/>
          </w:tcPr>
          <w:p w14:paraId="74FC396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B33852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8712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EE53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1019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B910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CD17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FAD5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E210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8D99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3991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9AA8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3B76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3242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3CFF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02DD5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71F4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3BD7F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E3A3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1138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C119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2F8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2BAC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29631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906E45D" w14:textId="77777777" w:rsidTr="004654AF">
        <w:tc>
          <w:tcPr>
            <w:tcW w:w="959" w:type="dxa"/>
            <w:shd w:val="clear" w:color="auto" w:fill="auto"/>
            <w:vAlign w:val="center"/>
          </w:tcPr>
          <w:p w14:paraId="2E2926D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BC349C9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безопасности и режиму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F29B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4E1F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0D94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0F65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8B8DF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7400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3416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14369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230E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01E6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F010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B4C7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5FE9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D97D5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F7AB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8056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8213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38FA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F8BF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D519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32FB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0F3EE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8133CE0" w14:textId="77777777" w:rsidTr="004654AF">
        <w:tc>
          <w:tcPr>
            <w:tcW w:w="959" w:type="dxa"/>
            <w:shd w:val="clear" w:color="auto" w:fill="auto"/>
            <w:vAlign w:val="center"/>
          </w:tcPr>
          <w:p w14:paraId="58738D9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40BB07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7DEA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A944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AF55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6A74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F6CB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F5ED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B7CD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4C5E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C44A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586B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1FC9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8753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973A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9C23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FD5B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B57A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2142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0C64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1EF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BB61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ACD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D7AC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D1EC663" w14:textId="77777777" w:rsidTr="004654AF">
        <w:tc>
          <w:tcPr>
            <w:tcW w:w="959" w:type="dxa"/>
            <w:shd w:val="clear" w:color="auto" w:fill="auto"/>
            <w:vAlign w:val="center"/>
          </w:tcPr>
          <w:p w14:paraId="0513193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8BC3E6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экономической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B20D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C7F6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4B00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4BEC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B6DE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8F7C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AED6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7674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5B12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F264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023D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ECE4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0EA4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9BF59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D0DD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D6CF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DEBF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7446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CBF5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89B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450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0216B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3D40EB0" w14:textId="77777777" w:rsidTr="004654AF">
        <w:tc>
          <w:tcPr>
            <w:tcW w:w="959" w:type="dxa"/>
            <w:shd w:val="clear" w:color="auto" w:fill="auto"/>
            <w:vAlign w:val="center"/>
          </w:tcPr>
          <w:p w14:paraId="10AD942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E18EA30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Группа информационной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DD2D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2FD6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437F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769D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8FFD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FA8E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2F07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3188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5A1E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53E2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1758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B541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99E8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07859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1515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D42C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AD75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79A0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FFE7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6D8D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D862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73553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1D81223D" w14:textId="77777777" w:rsidTr="004654AF">
        <w:tc>
          <w:tcPr>
            <w:tcW w:w="959" w:type="dxa"/>
            <w:shd w:val="clear" w:color="auto" w:fill="auto"/>
            <w:vAlign w:val="center"/>
          </w:tcPr>
          <w:p w14:paraId="7944391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94E5E2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информационной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7EC6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8B34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7A02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B513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C4EB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81B8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A09B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8D19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2075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447D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8DBC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7A1A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619F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41FAB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FDC9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150A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3BC4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F391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1493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6F86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8BFE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B695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528122C" w14:textId="77777777" w:rsidTr="004654AF">
        <w:tc>
          <w:tcPr>
            <w:tcW w:w="959" w:type="dxa"/>
            <w:shd w:val="clear" w:color="auto" w:fill="auto"/>
            <w:vAlign w:val="center"/>
          </w:tcPr>
          <w:p w14:paraId="7E0B441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13F2C1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безопасности и режиму/Отдел режима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8A9D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DA9D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DF5E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3AE7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DEF7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BCB7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E936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9CC4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C437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8E64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ABB2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BE3E7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4437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118A8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057A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2894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E13F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5D93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ECB4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D0BE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302A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ADB2B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8281AF2" w14:textId="77777777" w:rsidTr="004654AF">
        <w:tc>
          <w:tcPr>
            <w:tcW w:w="959" w:type="dxa"/>
            <w:shd w:val="clear" w:color="auto" w:fill="auto"/>
            <w:vAlign w:val="center"/>
          </w:tcPr>
          <w:p w14:paraId="5D4DF8E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352845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режима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ACEA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B8C6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AFFB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52D9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81C9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289A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C42A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8C6C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1E4E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A88E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6E98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D065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DDCA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8B815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9EC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66F5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F4D2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3761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A34C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B7E5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6EC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41015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C2D6A12" w14:textId="77777777" w:rsidTr="004654AF">
        <w:tc>
          <w:tcPr>
            <w:tcW w:w="959" w:type="dxa"/>
            <w:shd w:val="clear" w:color="auto" w:fill="auto"/>
            <w:vAlign w:val="center"/>
          </w:tcPr>
          <w:p w14:paraId="759E8AC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E3FF95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режиму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4C9B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FB24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C6CB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8986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0757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C3F2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33C6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4566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7B81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2766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8F7F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2DE4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9869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B2069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7616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4856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3AB1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C90B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D463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045E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98D8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8B03D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2B22609" w14:textId="77777777" w:rsidTr="004654AF">
        <w:tc>
          <w:tcPr>
            <w:tcW w:w="959" w:type="dxa"/>
            <w:shd w:val="clear" w:color="auto" w:fill="auto"/>
            <w:vAlign w:val="center"/>
          </w:tcPr>
          <w:p w14:paraId="754B3B5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230236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CA82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F88E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8F92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F537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718A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D937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3A59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39947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A6511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26C20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16B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86496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FB43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35110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0134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149AA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11D5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4659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E451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1D38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0B8A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DC326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6227B83" w14:textId="77777777" w:rsidTr="004654AF">
        <w:tc>
          <w:tcPr>
            <w:tcW w:w="959" w:type="dxa"/>
            <w:shd w:val="clear" w:color="auto" w:fill="auto"/>
            <w:vAlign w:val="center"/>
          </w:tcPr>
          <w:p w14:paraId="7769E70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4D10DD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0D26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79DA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B989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ED38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AC5C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775D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4235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12E3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BB00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14C8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6955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0C17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EE2E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06A0E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B0AE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3364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9542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22DD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A927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6938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A923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5B544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C5B698E" w14:textId="77777777" w:rsidTr="004654AF">
        <w:tc>
          <w:tcPr>
            <w:tcW w:w="959" w:type="dxa"/>
            <w:shd w:val="clear" w:color="auto" w:fill="auto"/>
            <w:vAlign w:val="center"/>
          </w:tcPr>
          <w:p w14:paraId="13E91FA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16FA241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закупкам/Отдел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B082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9DE2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C0BEF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E5CC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D7C6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F82C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DE4F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C8E54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4236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27EE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4F26F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A908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BBE6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18C14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FEDE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D9AEE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AF00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BF4A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881B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98B9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14C8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A59A6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AE6E24C" w14:textId="77777777" w:rsidTr="004654AF">
        <w:tc>
          <w:tcPr>
            <w:tcW w:w="959" w:type="dxa"/>
            <w:shd w:val="clear" w:color="auto" w:fill="auto"/>
            <w:vAlign w:val="center"/>
          </w:tcPr>
          <w:p w14:paraId="29ED1CF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87DFCC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5793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D283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0F6D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EDAC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0563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C60C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E8A0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6CBC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9B60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C45F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967F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9EB3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691D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398F8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7CF7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3882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F8D9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B30F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6810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416F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607E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2E233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D47F5F7" w14:textId="77777777" w:rsidTr="004654AF">
        <w:tc>
          <w:tcPr>
            <w:tcW w:w="959" w:type="dxa"/>
            <w:shd w:val="clear" w:color="auto" w:fill="auto"/>
            <w:vAlign w:val="center"/>
          </w:tcPr>
          <w:p w14:paraId="6684703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1D31DA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2506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897B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6586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EE58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D451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5704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5581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4EC4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E219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F3D3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0704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5540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9F36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302EC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3FE0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A6AF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94D7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2BEC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ED2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C05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7DDD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AA815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C0D6CD9" w14:textId="77777777" w:rsidTr="004654AF">
        <w:tc>
          <w:tcPr>
            <w:tcW w:w="959" w:type="dxa"/>
            <w:shd w:val="clear" w:color="auto" w:fill="auto"/>
            <w:vAlign w:val="center"/>
          </w:tcPr>
          <w:p w14:paraId="6CB3B74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26-1А (26А)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58C1C7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2D58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BA39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4DC0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D7E7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DCC2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170F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BA10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1782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FDC7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CBDB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A355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1558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DF47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9C152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7702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AD0F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3BEE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3FF5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BFF8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A202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4EEA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932C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5BFD06F" w14:textId="77777777" w:rsidTr="004654AF">
        <w:tc>
          <w:tcPr>
            <w:tcW w:w="959" w:type="dxa"/>
            <w:shd w:val="clear" w:color="auto" w:fill="auto"/>
            <w:vAlign w:val="center"/>
          </w:tcPr>
          <w:p w14:paraId="5A15AC4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26-2А (26А)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C7F0BE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F8ED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CE14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F11D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FB9B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8799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1378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F345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CD7B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FC03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2149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FCA2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F527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ED19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E92D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8FCB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846A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F7CB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4053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C669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D50B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3851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79B8E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BDC453D" w14:textId="77777777" w:rsidTr="004654AF">
        <w:tc>
          <w:tcPr>
            <w:tcW w:w="959" w:type="dxa"/>
            <w:shd w:val="clear" w:color="auto" w:fill="auto"/>
            <w:vAlign w:val="center"/>
          </w:tcPr>
          <w:p w14:paraId="3AAC221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8A5B30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D24D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0013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0B61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B577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ACE6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00BC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3B63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61BC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945E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0230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1DBD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0D69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9DB2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D5BF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244E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E004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623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20D1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0035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23FE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D737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E68F7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66A2696" w14:textId="77777777" w:rsidTr="004654AF">
        <w:tc>
          <w:tcPr>
            <w:tcW w:w="959" w:type="dxa"/>
            <w:shd w:val="clear" w:color="auto" w:fill="auto"/>
            <w:vAlign w:val="center"/>
          </w:tcPr>
          <w:p w14:paraId="1C58EFC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AF29A9A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закупкам/Отдел закупок/Группа складского хозяйства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21D7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53E2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13BC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3FDC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EE3E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E38F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FB82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BC44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8FFC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C9A9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70EB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FC09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13A4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38774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9616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F8AA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B6A3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B4DE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CFA2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9C30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023A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58BFC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E11EB6B" w14:textId="77777777" w:rsidTr="004654AF">
        <w:tc>
          <w:tcPr>
            <w:tcW w:w="959" w:type="dxa"/>
            <w:shd w:val="clear" w:color="auto" w:fill="auto"/>
            <w:vAlign w:val="center"/>
          </w:tcPr>
          <w:p w14:paraId="31570DE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BC2BD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EB56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60C7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E1DD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F5D0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4288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76D1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4B05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0E82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AD24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4BD1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9E9A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A02A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7EBF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88C3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AE75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D9C6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A317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D86B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A6E0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F017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C7D2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BDED1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2027B37" w14:textId="77777777" w:rsidTr="004654AF">
        <w:tc>
          <w:tcPr>
            <w:tcW w:w="959" w:type="dxa"/>
            <w:shd w:val="clear" w:color="auto" w:fill="auto"/>
            <w:vAlign w:val="center"/>
          </w:tcPr>
          <w:p w14:paraId="4081488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AC8492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ABE6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B90A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D05D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96E9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9126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8DB3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31B1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6FD5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55A6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F01E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DB15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CC77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1CA4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E46D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5B36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35A0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4A4B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44DD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0081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68EB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2805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D7A25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2541D75" w14:textId="77777777" w:rsidTr="004654AF">
        <w:tc>
          <w:tcPr>
            <w:tcW w:w="959" w:type="dxa"/>
            <w:shd w:val="clear" w:color="auto" w:fill="auto"/>
            <w:vAlign w:val="center"/>
          </w:tcPr>
          <w:p w14:paraId="243DABC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CF386A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815F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2F14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3269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16E4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3D1A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4171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A7F1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EAA1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4113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9B6A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4C98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8905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B524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5830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893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8CFB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924C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8FE6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8FC9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2440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C466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C9384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93CDCF2" w14:textId="77777777" w:rsidTr="004654AF">
        <w:tc>
          <w:tcPr>
            <w:tcW w:w="959" w:type="dxa"/>
            <w:shd w:val="clear" w:color="auto" w:fill="auto"/>
            <w:vAlign w:val="center"/>
          </w:tcPr>
          <w:p w14:paraId="2FFAECD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85CDE0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BF92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6ED8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6FAC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49AF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E286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5F26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4511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C5F0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A64A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8467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89B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6A64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AC65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5C56D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AFE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0A8D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DE35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BD0D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C46C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71A2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7FBD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59CBE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A28EC1F" w14:textId="77777777" w:rsidTr="004654AF">
        <w:tc>
          <w:tcPr>
            <w:tcW w:w="959" w:type="dxa"/>
            <w:shd w:val="clear" w:color="auto" w:fill="auto"/>
            <w:vAlign w:val="center"/>
          </w:tcPr>
          <w:p w14:paraId="5EF5155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B418EB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0DCF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DCC3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5052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783B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8324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0D1C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FF4B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FACD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B919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0828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0187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BADB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8A94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67A65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9D0C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E232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C54F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9902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F0B8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EA1D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793C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A1DF4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ED94DC9" w14:textId="77777777" w:rsidTr="004654AF">
        <w:tc>
          <w:tcPr>
            <w:tcW w:w="959" w:type="dxa"/>
            <w:shd w:val="clear" w:color="auto" w:fill="auto"/>
            <w:vAlign w:val="center"/>
          </w:tcPr>
          <w:p w14:paraId="5EF720B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9AF53A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разработке/Служба инфраструктуры разработки/Группа поддержки разработки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288C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CAD6B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0AE3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B4C5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F6B7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E747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B2E6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5290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6C4C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0C7B8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06DD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6237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08D6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42027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A5A5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DD82C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3127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D118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9A3A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D0FE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B253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C4CF1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03715FF" w14:textId="77777777" w:rsidTr="004654AF">
        <w:tc>
          <w:tcPr>
            <w:tcW w:w="959" w:type="dxa"/>
            <w:shd w:val="clear" w:color="auto" w:fill="auto"/>
            <w:vAlign w:val="center"/>
          </w:tcPr>
          <w:p w14:paraId="6189D7C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028039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1EEC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69CE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1D91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5AA9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23B9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8F84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DD83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FEEA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82DD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8303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3C11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7504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4A9D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685B0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D75C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0C0A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0C26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2909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5EE2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1973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6965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57839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CB8C700" w14:textId="77777777" w:rsidTr="004654AF">
        <w:tc>
          <w:tcPr>
            <w:tcW w:w="959" w:type="dxa"/>
            <w:shd w:val="clear" w:color="auto" w:fill="auto"/>
            <w:vAlign w:val="center"/>
          </w:tcPr>
          <w:p w14:paraId="1C53A18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F68228A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01DC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8647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7D17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B032F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4509C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8781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8B1F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3C2B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6B3F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6E4F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F0E0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F1A1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E042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F5495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E8AC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B349B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368C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B9C9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6D24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1001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267E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FDD02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C0F89CB" w14:textId="77777777" w:rsidTr="004654AF">
        <w:tc>
          <w:tcPr>
            <w:tcW w:w="959" w:type="dxa"/>
            <w:shd w:val="clear" w:color="auto" w:fill="auto"/>
            <w:vAlign w:val="center"/>
          </w:tcPr>
          <w:p w14:paraId="17B72E0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96EADD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1115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6874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535D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3B19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4FA4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5CA1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AFC0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8338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0D3F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575D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A3E5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A5BA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F65E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299F9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F8D1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9A02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5B28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1C2D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02AD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D09A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BC90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F9D9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EF0F8D5" w14:textId="77777777" w:rsidTr="004654AF">
        <w:tc>
          <w:tcPr>
            <w:tcW w:w="959" w:type="dxa"/>
            <w:shd w:val="clear" w:color="auto" w:fill="auto"/>
            <w:vAlign w:val="center"/>
          </w:tcPr>
          <w:p w14:paraId="3B26172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53D87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A318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E742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F2A3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69D2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B00A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9CD0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02CA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2ABF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0C6D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CD7A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DDC2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8D8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7867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30DF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57F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1BAD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DCA3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7B49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AED9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EB67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F2B7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98784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F41D264" w14:textId="77777777" w:rsidTr="004654AF">
        <w:tc>
          <w:tcPr>
            <w:tcW w:w="959" w:type="dxa"/>
            <w:shd w:val="clear" w:color="auto" w:fill="auto"/>
            <w:vAlign w:val="center"/>
          </w:tcPr>
          <w:p w14:paraId="5D86E11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A76F84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2018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4B98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1C30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8178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0B2A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73BA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D9D2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5F21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A123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C862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8469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C407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6CAB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2F482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B37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92D2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660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0742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9ACC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96BC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CC32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BBB65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AED625A" w14:textId="77777777" w:rsidTr="004654AF">
        <w:tc>
          <w:tcPr>
            <w:tcW w:w="959" w:type="dxa"/>
            <w:shd w:val="clear" w:color="auto" w:fill="auto"/>
            <w:vAlign w:val="center"/>
          </w:tcPr>
          <w:p w14:paraId="1B31475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C8B3FC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1BA2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2A22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717D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DCAF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4A33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94DD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F019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1219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78BC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E98D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E69B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E1BC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1ADB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E71BD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8C09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6439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F293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07A3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0C57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7F2B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A63C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7B07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2D8FFB2" w14:textId="77777777" w:rsidTr="004654AF">
        <w:tc>
          <w:tcPr>
            <w:tcW w:w="959" w:type="dxa"/>
            <w:shd w:val="clear" w:color="auto" w:fill="auto"/>
            <w:vAlign w:val="center"/>
          </w:tcPr>
          <w:p w14:paraId="3FE2E57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E891C9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производству/Отдел главного технолога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1A55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5398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082A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61DB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2C78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255E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AAE2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CAEC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D9D6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F62B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0FB71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44CC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6BA4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F9CD0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F16A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1A1DC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A25D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E8F9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C5BC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D287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AA43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DDEAE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080BEEF" w14:textId="77777777" w:rsidTr="004654AF">
        <w:tc>
          <w:tcPr>
            <w:tcW w:w="959" w:type="dxa"/>
            <w:shd w:val="clear" w:color="auto" w:fill="auto"/>
            <w:vAlign w:val="center"/>
          </w:tcPr>
          <w:p w14:paraId="09D64D6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D63EDB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инженер-технолог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A441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72B8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1071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F1B0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F9FF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DC71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F766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2D57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7700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6067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6F5D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6CC7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2F36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65139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272F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545B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46CF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89F2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3030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C45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B90C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E30C8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9169A54" w14:textId="77777777" w:rsidTr="004654AF">
        <w:tc>
          <w:tcPr>
            <w:tcW w:w="959" w:type="dxa"/>
            <w:shd w:val="clear" w:color="auto" w:fill="auto"/>
            <w:vAlign w:val="center"/>
          </w:tcPr>
          <w:p w14:paraId="7629C0E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ADAFF5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- главный технолог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8386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D35A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4EE8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3E21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85F5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2899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8468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9F77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B747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3385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93C5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FD49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0C5D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5ABC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983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498E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E4F0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E922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D98C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FD73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3DC8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63D4F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DEDFC40" w14:textId="77777777" w:rsidTr="004654AF">
        <w:tc>
          <w:tcPr>
            <w:tcW w:w="959" w:type="dxa"/>
            <w:shd w:val="clear" w:color="auto" w:fill="auto"/>
            <w:vAlign w:val="center"/>
          </w:tcPr>
          <w:p w14:paraId="632B4C0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F107546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производству/Планово-диспетчерский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6FB1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08E2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F784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90F5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18E5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1A08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CFE8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061D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9A3B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8DA93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5429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D1C7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E6CC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6425C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D2FB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B026D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38B9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3765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44A3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4200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2B70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27858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C1EE8D4" w14:textId="77777777" w:rsidTr="004654AF">
        <w:tc>
          <w:tcPr>
            <w:tcW w:w="959" w:type="dxa"/>
            <w:shd w:val="clear" w:color="auto" w:fill="auto"/>
            <w:vAlign w:val="center"/>
          </w:tcPr>
          <w:p w14:paraId="7DF2E73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A9CD2C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планированию производства - 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4F77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9569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005B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C377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B9F1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6451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99BB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B0AF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5A34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8C85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D967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598F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F0AD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93B46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155C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9D13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FBDF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B724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0E7B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AEF8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86E2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4BDB0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998CD64" w14:textId="77777777" w:rsidTr="004654AF">
        <w:tc>
          <w:tcPr>
            <w:tcW w:w="959" w:type="dxa"/>
            <w:shd w:val="clear" w:color="auto" w:fill="auto"/>
            <w:vAlign w:val="center"/>
          </w:tcPr>
          <w:p w14:paraId="78D6F09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8D8E07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планированию производства - 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2923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45DA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C8FC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8DA3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B931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BF85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6EDA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D27E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40A0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5E1C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7CD0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47AB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7990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DB2E1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8A7D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FB9F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2BCB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3A87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7116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82D4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30BB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3A770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560695D" w14:textId="77777777" w:rsidTr="004654AF">
        <w:tc>
          <w:tcPr>
            <w:tcW w:w="959" w:type="dxa"/>
            <w:shd w:val="clear" w:color="auto" w:fill="auto"/>
            <w:vAlign w:val="center"/>
          </w:tcPr>
          <w:p w14:paraId="560C6DA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5D7E1A9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производству/Отдел подготовки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F8CE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508E1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D1A4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B332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AE32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CCDC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392E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DAD9A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0015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57CD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17AF0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45B84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E59A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467C7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5F57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0AA87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1C56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1EC8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101F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9034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2C03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29A52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E55BB3C" w14:textId="77777777" w:rsidTr="004654AF">
        <w:tc>
          <w:tcPr>
            <w:tcW w:w="959" w:type="dxa"/>
            <w:shd w:val="clear" w:color="auto" w:fill="auto"/>
            <w:vAlign w:val="center"/>
          </w:tcPr>
          <w:p w14:paraId="3EB6F93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C828F9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технической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CA5B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1511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461E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0738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202B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375E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3E28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9C4B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DB0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44C8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D8EF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5728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C515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AE888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BF48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3B13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642E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5CE8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5011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ACD8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F7C0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A9F5A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04667CD" w14:textId="77777777" w:rsidTr="004654AF">
        <w:tc>
          <w:tcPr>
            <w:tcW w:w="959" w:type="dxa"/>
            <w:shd w:val="clear" w:color="auto" w:fill="auto"/>
            <w:vAlign w:val="center"/>
          </w:tcPr>
          <w:p w14:paraId="69FCEE4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74DC87A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производству/Сборочный цех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10AA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5730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DB19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5CAF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1BD59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296A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DFEB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54E4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D529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9667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013DE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57CD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7904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1C133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EC39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05E26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F4CE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A9D4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391E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4230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4250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125C0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26FDB72" w14:textId="77777777" w:rsidTr="004654AF">
        <w:tc>
          <w:tcPr>
            <w:tcW w:w="959" w:type="dxa"/>
            <w:shd w:val="clear" w:color="auto" w:fill="auto"/>
            <w:vAlign w:val="center"/>
          </w:tcPr>
          <w:p w14:paraId="0809079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D74860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цеха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462B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0799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A98E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CF06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2F9A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3C2F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F48E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FCD1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0A0C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84DE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579F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7C85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1CE4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672D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3959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2EE3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3CF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CD48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70D9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4537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7E5C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7B554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E9A3E92" w14:textId="77777777" w:rsidTr="004654AF">
        <w:tc>
          <w:tcPr>
            <w:tcW w:w="959" w:type="dxa"/>
            <w:shd w:val="clear" w:color="auto" w:fill="auto"/>
            <w:vAlign w:val="center"/>
          </w:tcPr>
          <w:p w14:paraId="48429D9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EA3DF4D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производству/Сборочный цех/Сборочный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BA71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90D9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F581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6AA9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F330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87B1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0BAE7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5856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0BE7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0BE75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A987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D2E3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C7D08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3CD46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219E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5CE77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C67A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4D34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EDB6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8C31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4626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2407A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6ACD47E" w14:textId="77777777" w:rsidTr="004654AF">
        <w:tc>
          <w:tcPr>
            <w:tcW w:w="959" w:type="dxa"/>
            <w:shd w:val="clear" w:color="auto" w:fill="auto"/>
            <w:vAlign w:val="center"/>
          </w:tcPr>
          <w:p w14:paraId="0E5F472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83A3E8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7E59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3699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9C58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F57F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1DF5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57DF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2527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62C3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FEFD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61F3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BCD3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0FC6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38E5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7C191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03C6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DF68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BB1B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1CD5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105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758A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4A99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3DCBF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468B494" w14:textId="77777777" w:rsidTr="004654AF">
        <w:tc>
          <w:tcPr>
            <w:tcW w:w="959" w:type="dxa"/>
            <w:shd w:val="clear" w:color="auto" w:fill="auto"/>
            <w:vAlign w:val="center"/>
          </w:tcPr>
          <w:p w14:paraId="5F60CB0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F58A82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36A7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C0AA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5519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B336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3EA8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E4C4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5CDC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7E6A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C48E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A3DD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6A85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A00A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B01B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119F7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4152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F72D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8811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1D8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8E91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812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5AA7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ED09E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39C5E07" w14:textId="77777777" w:rsidTr="004654AF">
        <w:tc>
          <w:tcPr>
            <w:tcW w:w="959" w:type="dxa"/>
            <w:shd w:val="clear" w:color="auto" w:fill="auto"/>
            <w:vAlign w:val="center"/>
          </w:tcPr>
          <w:p w14:paraId="7FE45BA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69CA68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AD5D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F992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719D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B356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090A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F0C9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7D30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BE4D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AE15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8A68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D8CC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2358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072A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2EBB2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3E45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EC56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C4DD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8542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4B57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58A5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D42C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FADA4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DA2A412" w14:textId="77777777" w:rsidTr="004654AF">
        <w:tc>
          <w:tcPr>
            <w:tcW w:w="959" w:type="dxa"/>
            <w:shd w:val="clear" w:color="auto" w:fill="auto"/>
            <w:vAlign w:val="center"/>
          </w:tcPr>
          <w:p w14:paraId="60D0153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9CB0E0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Регулировщик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E56E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DD01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8D1E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D3FA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3B43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A5C4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7DB8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27C0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0A47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6EBC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3DC1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2A10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BA06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0936D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EA7A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72D0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C771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6164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5D1E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7AA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08C6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EA7FD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4F6ABFF" w14:textId="77777777" w:rsidTr="004654AF">
        <w:tc>
          <w:tcPr>
            <w:tcW w:w="959" w:type="dxa"/>
            <w:shd w:val="clear" w:color="auto" w:fill="auto"/>
            <w:vAlign w:val="center"/>
          </w:tcPr>
          <w:p w14:paraId="437D3F0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6E7A60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Регулировщик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D8C3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C9C8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1ADA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4BEF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2C6A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095A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D2F4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EBAD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6799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707C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540C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7883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6BC9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72B03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674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3183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EEA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E45B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8C3C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0A11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5A17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34479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6FDB1E9" w14:textId="77777777" w:rsidTr="004654AF">
        <w:tc>
          <w:tcPr>
            <w:tcW w:w="959" w:type="dxa"/>
            <w:shd w:val="clear" w:color="auto" w:fill="auto"/>
            <w:vAlign w:val="center"/>
          </w:tcPr>
          <w:p w14:paraId="463136D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910E05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7A6E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FF2C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6899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D41D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875A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9FEA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0568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7E83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8B5E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B7E6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183F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4714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DE67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0349E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B8D1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4271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854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ABE8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9A7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7A79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8283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5F0EE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DF31208" w14:textId="77777777" w:rsidTr="004654AF">
        <w:tc>
          <w:tcPr>
            <w:tcW w:w="959" w:type="dxa"/>
            <w:shd w:val="clear" w:color="auto" w:fill="auto"/>
            <w:vAlign w:val="center"/>
          </w:tcPr>
          <w:p w14:paraId="4D9EDAB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39524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1575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3C6E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737E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BD28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BBCC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9F19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AD35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E17E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C16D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832B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2AA7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64D2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EDD3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DE7CB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80FF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D802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EDC9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5B00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223D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9C37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1290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504E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E9F871A" w14:textId="77777777" w:rsidTr="004654AF">
        <w:tc>
          <w:tcPr>
            <w:tcW w:w="959" w:type="dxa"/>
            <w:shd w:val="clear" w:color="auto" w:fill="auto"/>
            <w:vAlign w:val="center"/>
          </w:tcPr>
          <w:p w14:paraId="310799B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BA1E9E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9677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71ED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AEE0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E33C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87D6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4DEA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38F2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C222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AB97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D94E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B0ED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9EED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0235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4D603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60DB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DC75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914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EFB1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774C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B95F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90C7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3E8C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50E9448" w14:textId="77777777" w:rsidTr="004654AF">
        <w:tc>
          <w:tcPr>
            <w:tcW w:w="959" w:type="dxa"/>
            <w:shd w:val="clear" w:color="auto" w:fill="auto"/>
            <w:vAlign w:val="center"/>
          </w:tcPr>
          <w:p w14:paraId="190EAA1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9F1BC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РЭА и 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FA68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7C7F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4112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7474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B536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0541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A8E7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C4D5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3650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AC74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FE38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B843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F31F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FFDF0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10C0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ADAA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8424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609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2917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7B3D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EC4C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4448E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7DDC4F4" w14:textId="77777777" w:rsidTr="004654AF">
        <w:tc>
          <w:tcPr>
            <w:tcW w:w="959" w:type="dxa"/>
            <w:shd w:val="clear" w:color="auto" w:fill="auto"/>
            <w:vAlign w:val="center"/>
          </w:tcPr>
          <w:p w14:paraId="7B5B82B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0B3A525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производству/Сборочный цех/Испытательный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D322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CD133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0BE9B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4D5A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87FC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F584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F225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8AC3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7A6C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A8E4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4546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AD3A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997B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F16BD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781B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8C0DC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CC3B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17BA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5E3A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01AA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0251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4F937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5E18990" w14:textId="77777777" w:rsidTr="004654AF">
        <w:tc>
          <w:tcPr>
            <w:tcW w:w="959" w:type="dxa"/>
            <w:shd w:val="clear" w:color="auto" w:fill="auto"/>
            <w:vAlign w:val="center"/>
          </w:tcPr>
          <w:p w14:paraId="51D9A18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517810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инженер-испытатель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BEBF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D744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64AC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30B8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1138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B4D4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48C5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C352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2DED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0E20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1001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183F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42A5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7DA3D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7DFF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B250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C07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7F4C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A467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9AB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AD65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D28EB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AD8D4AF" w14:textId="77777777" w:rsidTr="004654AF">
        <w:tc>
          <w:tcPr>
            <w:tcW w:w="959" w:type="dxa"/>
            <w:shd w:val="clear" w:color="auto" w:fill="auto"/>
            <w:vAlign w:val="center"/>
          </w:tcPr>
          <w:p w14:paraId="6867577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F94521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Инженер-испытатель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1F1E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E0A5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41C8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B5B5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09C1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6304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A933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38D9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F4EA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E0FB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2B20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77B4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5799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3A43B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9D33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D7D9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C08B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BC17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D818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D6E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B219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8803E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7D1D8D3" w14:textId="77777777" w:rsidTr="004654AF">
        <w:tc>
          <w:tcPr>
            <w:tcW w:w="959" w:type="dxa"/>
            <w:shd w:val="clear" w:color="auto" w:fill="auto"/>
            <w:vAlign w:val="center"/>
          </w:tcPr>
          <w:p w14:paraId="7B64094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7C3C79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CE03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762A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3E7B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1065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006B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3367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1AE6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02D4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9B03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D7AE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4B43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71C5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B4BF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E10BB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F79B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0B41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DDFE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77B8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F1CD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6874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4041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D1C75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08B92B5" w14:textId="77777777" w:rsidTr="004654AF">
        <w:tc>
          <w:tcPr>
            <w:tcW w:w="959" w:type="dxa"/>
            <w:shd w:val="clear" w:color="auto" w:fill="auto"/>
            <w:vAlign w:val="center"/>
          </w:tcPr>
          <w:p w14:paraId="3877E4A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A8BB7E0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производству/Серийное конструкторское бюро (СКБ)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1A0B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27DE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37D6B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88D6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974C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510F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DE5F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01C8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D87E9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2216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CCA8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5E16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9BBC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B9F85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E402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33412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B67B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9AED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960A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11A0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3D24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6C00B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54A8639" w14:textId="77777777" w:rsidTr="004654AF">
        <w:tc>
          <w:tcPr>
            <w:tcW w:w="959" w:type="dxa"/>
            <w:shd w:val="clear" w:color="auto" w:fill="auto"/>
            <w:vAlign w:val="center"/>
          </w:tcPr>
          <w:p w14:paraId="5587F47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BBA0A0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1F09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B4C4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E775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8A1D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9F42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D5EE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27F3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C2FD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91D0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0976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0996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E3F5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4B42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B346B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19E3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269D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7A75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EFBA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D6E7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8120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C693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807FB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4DB6488" w14:textId="77777777" w:rsidTr="004654AF">
        <w:tc>
          <w:tcPr>
            <w:tcW w:w="959" w:type="dxa"/>
            <w:shd w:val="clear" w:color="auto" w:fill="auto"/>
            <w:vAlign w:val="center"/>
          </w:tcPr>
          <w:p w14:paraId="770C1A7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66108D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9C51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E42D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BEF4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AD64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F2FC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BD21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AD63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D9B3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BE25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A6AB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FD56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FA0B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A324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B6F7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4C47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7660B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D0C6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56A3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DE28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CB7A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19BC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A680D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1916C0E" w14:textId="77777777" w:rsidTr="004654AF">
        <w:tc>
          <w:tcPr>
            <w:tcW w:w="959" w:type="dxa"/>
            <w:shd w:val="clear" w:color="auto" w:fill="auto"/>
            <w:vAlign w:val="center"/>
          </w:tcPr>
          <w:p w14:paraId="2FAC9E9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C4D7B0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7653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7E79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0410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046A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6915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59D7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B907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656B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E91F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5782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3126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A066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8D26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007B6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E1FE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EC71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DA6D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176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297F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C31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06A7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6435E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19F92D0" w14:textId="77777777" w:rsidTr="004654AF">
        <w:tc>
          <w:tcPr>
            <w:tcW w:w="959" w:type="dxa"/>
            <w:shd w:val="clear" w:color="auto" w:fill="auto"/>
            <w:vAlign w:val="center"/>
          </w:tcPr>
          <w:p w14:paraId="12EAFF6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559DC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921F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C6AD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0199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60BF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A84B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63E8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DF23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6790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321E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D02B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2332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5B5B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E382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C0B66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588C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14AA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EE3E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E696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3847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1638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7B2F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BCEA5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92EAA62" w14:textId="77777777" w:rsidTr="004654AF">
        <w:tc>
          <w:tcPr>
            <w:tcW w:w="959" w:type="dxa"/>
            <w:shd w:val="clear" w:color="auto" w:fill="auto"/>
            <w:vAlign w:val="center"/>
          </w:tcPr>
          <w:p w14:paraId="31CFDEE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EA7E7C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7310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4C4D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4303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D8C2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B995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A430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EF54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930E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930E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A0AC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0E4B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7582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1A0C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A6085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FA81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51D4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46ED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FC9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9F64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DCE9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F081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1A6DB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DBD5F54" w14:textId="77777777" w:rsidTr="004654AF">
        <w:tc>
          <w:tcPr>
            <w:tcW w:w="959" w:type="dxa"/>
            <w:shd w:val="clear" w:color="auto" w:fill="auto"/>
            <w:vAlign w:val="center"/>
          </w:tcPr>
          <w:p w14:paraId="3E4B6CE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9EE5E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E71A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F907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9F6A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D49B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69BB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442D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8ACE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124B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E1E8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B1CA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B27A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1BE0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91DC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6BAE3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BE5E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3D93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5428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AB40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E22B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BFE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0E72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75B89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B010127" w14:textId="77777777" w:rsidTr="004654AF">
        <w:tc>
          <w:tcPr>
            <w:tcW w:w="959" w:type="dxa"/>
            <w:shd w:val="clear" w:color="auto" w:fill="auto"/>
            <w:vAlign w:val="center"/>
          </w:tcPr>
          <w:p w14:paraId="44FEFD2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5434AC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98FE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551E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90CE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485C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0FDC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8DFF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7F1F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DC89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A104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4204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B11F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243A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E211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5C86A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974D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8BD1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E636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C2A8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C413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2613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E64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1F2CF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46518D5" w14:textId="77777777" w:rsidTr="004654AF">
        <w:tc>
          <w:tcPr>
            <w:tcW w:w="959" w:type="dxa"/>
            <w:shd w:val="clear" w:color="auto" w:fill="auto"/>
            <w:vAlign w:val="center"/>
          </w:tcPr>
          <w:p w14:paraId="3095F8A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471F7F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418C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A5BA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E5A9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9F6F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8E71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A1BB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A544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501C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6B76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BE03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9F78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F128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AB7E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3249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3225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D756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14F9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A5D7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3FAD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DEE7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585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6FBC9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8AE31E3" w14:textId="77777777" w:rsidTr="004654AF">
        <w:tc>
          <w:tcPr>
            <w:tcW w:w="959" w:type="dxa"/>
            <w:shd w:val="clear" w:color="auto" w:fill="auto"/>
            <w:vAlign w:val="center"/>
          </w:tcPr>
          <w:p w14:paraId="6576892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F77AA9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D8BA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6C11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F075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DB1E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310A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7EF2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21AF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6486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9643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AED5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3717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93CF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975B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3AFD5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A0F6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1A19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40BC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0E9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8EF3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F53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343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4A428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7171864" w14:textId="77777777" w:rsidTr="004654AF">
        <w:tc>
          <w:tcPr>
            <w:tcW w:w="959" w:type="dxa"/>
            <w:shd w:val="clear" w:color="auto" w:fill="auto"/>
            <w:vAlign w:val="center"/>
          </w:tcPr>
          <w:p w14:paraId="6DBC95B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6C8C64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6A82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2709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A5F4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AB99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2AF5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1220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678D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BF3A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3C58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2092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B216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2246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E4C5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76AFC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6748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636D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7917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7B56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B6BE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B6DD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6D04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E5ED4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BEC6C0E" w14:textId="77777777" w:rsidTr="004654AF">
        <w:tc>
          <w:tcPr>
            <w:tcW w:w="959" w:type="dxa"/>
            <w:shd w:val="clear" w:color="auto" w:fill="auto"/>
            <w:vAlign w:val="center"/>
          </w:tcPr>
          <w:p w14:paraId="6C0F6C4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6BA93C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C2F5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45BE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AB3D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6EA5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D323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FBBA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2A89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E472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FC12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6F7A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A9F7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8F6F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A62E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D5C9B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B4FB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26AC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A72B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3838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ECAC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9C9A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DCA4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E9DEF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30E6B9B" w14:textId="77777777" w:rsidTr="004654AF">
        <w:tc>
          <w:tcPr>
            <w:tcW w:w="959" w:type="dxa"/>
            <w:shd w:val="clear" w:color="auto" w:fill="auto"/>
            <w:vAlign w:val="center"/>
          </w:tcPr>
          <w:p w14:paraId="77FA3A9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5A7779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A3E5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96ED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260A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6ED8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6CD4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1179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7118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C6A1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3436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1799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6507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CB15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FCCD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55F50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B0CD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DB8FD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E65F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E8C2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860E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DDE7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0208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61A1E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80521F3" w14:textId="77777777" w:rsidTr="004654AF">
        <w:tc>
          <w:tcPr>
            <w:tcW w:w="959" w:type="dxa"/>
            <w:shd w:val="clear" w:color="auto" w:fill="auto"/>
            <w:vAlign w:val="center"/>
          </w:tcPr>
          <w:p w14:paraId="4B42E6A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096C01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536F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FB59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A49C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0551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204D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3D0B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E9D7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ED3A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F707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E67D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7241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44F2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0F55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23EA3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16F0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0EDF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9648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5DAD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D966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4104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FEA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6A3E1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A77F977" w14:textId="77777777" w:rsidTr="004654AF">
        <w:tc>
          <w:tcPr>
            <w:tcW w:w="959" w:type="dxa"/>
            <w:shd w:val="clear" w:color="auto" w:fill="auto"/>
            <w:vAlign w:val="center"/>
          </w:tcPr>
          <w:p w14:paraId="57F44EF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286B5A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 по разработке конструкторской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F359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B1E6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EC2D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989F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2AA0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65D4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9B91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1DB0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10FA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67E0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22A8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A759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1D4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626E7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8EFB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3FE7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A0CB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A527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E2F5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3A8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849A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929FA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0A292AA" w14:textId="77777777" w:rsidTr="004654AF">
        <w:tc>
          <w:tcPr>
            <w:tcW w:w="959" w:type="dxa"/>
            <w:shd w:val="clear" w:color="auto" w:fill="auto"/>
            <w:vAlign w:val="center"/>
          </w:tcPr>
          <w:p w14:paraId="47AA1EF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473210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разработке конструкторской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C608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3EB2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45CA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6ECC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9623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DCC2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0F99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8051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B587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27A6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26A8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0B2D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DE96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24322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9148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84EE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D12D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C9E1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E1CE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BDFB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56BB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6748F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7E484B1" w14:textId="77777777" w:rsidTr="004654AF">
        <w:tc>
          <w:tcPr>
            <w:tcW w:w="959" w:type="dxa"/>
            <w:shd w:val="clear" w:color="auto" w:fill="auto"/>
            <w:vAlign w:val="center"/>
          </w:tcPr>
          <w:p w14:paraId="67E162C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C96DF5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0289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6035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F454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4A00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F646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08AD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FAA9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4CF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99E7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4050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578C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C805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7865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9D7DC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62D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A21D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4830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74F2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7B62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75B4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8EFF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DDED0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8874CD6" w14:textId="77777777" w:rsidTr="004654AF">
        <w:tc>
          <w:tcPr>
            <w:tcW w:w="959" w:type="dxa"/>
            <w:shd w:val="clear" w:color="auto" w:fill="auto"/>
            <w:vAlign w:val="center"/>
          </w:tcPr>
          <w:p w14:paraId="14C3654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711FD2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СКБ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28EA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A9BE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0723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F003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CDCD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3F2F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1F76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03F6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0258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FD13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D3CA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1DD7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D289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904A4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37CE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0532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7573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D65A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C33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691F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EDC6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3E378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5287514" w14:textId="77777777" w:rsidTr="004654AF">
        <w:tc>
          <w:tcPr>
            <w:tcW w:w="959" w:type="dxa"/>
            <w:shd w:val="clear" w:color="auto" w:fill="auto"/>
            <w:vAlign w:val="center"/>
          </w:tcPr>
          <w:p w14:paraId="799BA7F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386F901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организационному обеспечению/Отдел договорной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0B92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02EA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1F91B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ADF5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8A392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3E83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4247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AD77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DDD7D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2F49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26B0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14DCA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4C83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2523A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A4E8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C7021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B36B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345F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432F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7C0B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D4E0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0B9DB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4B9CCCF" w14:textId="77777777" w:rsidTr="004654AF">
        <w:tc>
          <w:tcPr>
            <w:tcW w:w="959" w:type="dxa"/>
            <w:shd w:val="clear" w:color="auto" w:fill="auto"/>
            <w:vAlign w:val="center"/>
          </w:tcPr>
          <w:p w14:paraId="5C207DB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582F20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8CB5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0DE6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4E58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9638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FFB8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481F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F457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DD6F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0EEE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CFBF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F128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A7A7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D84A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CAC02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E401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14C9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8E1A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8981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4BD1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B0DD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2066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3F7CE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7CC03C4" w14:textId="77777777" w:rsidTr="004654AF">
        <w:tc>
          <w:tcPr>
            <w:tcW w:w="959" w:type="dxa"/>
            <w:shd w:val="clear" w:color="auto" w:fill="auto"/>
            <w:vAlign w:val="center"/>
          </w:tcPr>
          <w:p w14:paraId="56F2DF8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E768FC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763B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E2F8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5F87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DBCA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F833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DDF4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F7A5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A4B6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EA26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DAE6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C428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5817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9920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7262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3825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1105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1FCD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1779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A2CC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9DFC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F202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5340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FF282C1" w14:textId="77777777" w:rsidTr="004654AF">
        <w:tc>
          <w:tcPr>
            <w:tcW w:w="959" w:type="dxa"/>
            <w:shd w:val="clear" w:color="auto" w:fill="auto"/>
            <w:vAlign w:val="center"/>
          </w:tcPr>
          <w:p w14:paraId="48B94B0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77FF056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организационному обеспечению/Группа патентно-информационного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33CD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6C66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9AB6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69A0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A3D7E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3CE1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EA23E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1564E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FDAE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D28CD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16F53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D9E4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0F38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3065F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79D9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B9FCA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2DA9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C9AF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4FB0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2EE9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CA93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E975D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B2648F8" w14:textId="77777777" w:rsidTr="004654AF">
        <w:tc>
          <w:tcPr>
            <w:tcW w:w="959" w:type="dxa"/>
            <w:shd w:val="clear" w:color="auto" w:fill="auto"/>
            <w:vAlign w:val="center"/>
          </w:tcPr>
          <w:p w14:paraId="558F012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A2C033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 по управлению правами на РИД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8545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CFDE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9BE6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F248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D049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A247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91F9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22F6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5472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AC82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14B9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2174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919C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93A11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9C8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4ABF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A87E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444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C3A0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F191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5ACE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7AB21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904EDAD" w14:textId="77777777" w:rsidTr="004654AF">
        <w:tc>
          <w:tcPr>
            <w:tcW w:w="959" w:type="dxa"/>
            <w:shd w:val="clear" w:color="auto" w:fill="auto"/>
            <w:vAlign w:val="center"/>
          </w:tcPr>
          <w:p w14:paraId="36CA33F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637D3D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</w:t>
            </w:r>
            <w:proofErr w:type="spellStart"/>
            <w:r>
              <w:rPr>
                <w:sz w:val="18"/>
                <w:szCs w:val="18"/>
              </w:rPr>
              <w:t>патенто</w:t>
            </w:r>
            <w:proofErr w:type="spellEnd"/>
            <w:r>
              <w:rPr>
                <w:sz w:val="18"/>
                <w:szCs w:val="18"/>
              </w:rPr>
              <w:t>-информационного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C580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E228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41FA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3BCA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E76F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BDC8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BD70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8D21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3B3F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09A5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10D0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2B40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4439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45E4E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EE84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4B4F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2603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686B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E0A6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6313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FC1E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92C06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C0E4940" w14:textId="77777777" w:rsidTr="004654AF">
        <w:tc>
          <w:tcPr>
            <w:tcW w:w="959" w:type="dxa"/>
            <w:shd w:val="clear" w:color="auto" w:fill="auto"/>
            <w:vAlign w:val="center"/>
          </w:tcPr>
          <w:p w14:paraId="6D1EC92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116FB89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организационному обеспечению/Управление делами/Канцелярия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BC9D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E1AC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B1ED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E5F0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F40C9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77C7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3C81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324F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1E58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4827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2D45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D832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1476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80324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8ADC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937AD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F86D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9EE3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814E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BF3A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32B9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0FAAE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BB4EA3A" w14:textId="77777777" w:rsidTr="004654AF">
        <w:tc>
          <w:tcPr>
            <w:tcW w:w="959" w:type="dxa"/>
            <w:shd w:val="clear" w:color="auto" w:fill="auto"/>
            <w:vAlign w:val="center"/>
          </w:tcPr>
          <w:p w14:paraId="6B1CE5C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EA6FE3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7393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F8B5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6512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7772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6DF2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0D5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09EF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3D8C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33C4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FC44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DA1B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6E6F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5B1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03265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7361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6AD3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332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2AB5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8621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BD20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A10A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51903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2E577E7" w14:textId="77777777" w:rsidTr="004654AF">
        <w:tc>
          <w:tcPr>
            <w:tcW w:w="959" w:type="dxa"/>
            <w:shd w:val="clear" w:color="auto" w:fill="auto"/>
            <w:vAlign w:val="center"/>
          </w:tcPr>
          <w:p w14:paraId="668AA9D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0A2267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AABE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5A5C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9424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4B3D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9519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012B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EE61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3239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D675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626C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F2B9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B1DD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8381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B0EE3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4821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3156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D6A8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0EE4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62CF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CC9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9801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E8D6E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07849AD" w14:textId="77777777" w:rsidTr="004654AF">
        <w:tc>
          <w:tcPr>
            <w:tcW w:w="959" w:type="dxa"/>
            <w:shd w:val="clear" w:color="auto" w:fill="auto"/>
            <w:vAlign w:val="center"/>
          </w:tcPr>
          <w:p w14:paraId="1835B1C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EF22FD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Заведующая канцелярией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21C0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E736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2C5D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0384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0B5B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B5ED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5E35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266B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EC3D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F98E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D3B3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A864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32D0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67C34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F7AA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57EF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7B50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C517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2E9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21E7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C41A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F41F5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B0CF122" w14:textId="77777777" w:rsidTr="004654AF">
        <w:tc>
          <w:tcPr>
            <w:tcW w:w="959" w:type="dxa"/>
            <w:shd w:val="clear" w:color="auto" w:fill="auto"/>
            <w:vAlign w:val="center"/>
          </w:tcPr>
          <w:p w14:paraId="21AF29D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7E42B11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организационному обеспечению/Юридический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54FE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C6D6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2294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B171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5471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A0EB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747A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9252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73DF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58CE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ED8E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8913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B9D3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701E5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BF27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65E52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995E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CB2A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30B7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00E5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72C1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470EB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1623286" w14:textId="77777777" w:rsidTr="004654AF">
        <w:tc>
          <w:tcPr>
            <w:tcW w:w="959" w:type="dxa"/>
            <w:shd w:val="clear" w:color="auto" w:fill="auto"/>
            <w:vAlign w:val="center"/>
          </w:tcPr>
          <w:p w14:paraId="5A8B772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367BA5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6355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C279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C9D8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78BA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92F3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9754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9277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0960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D89C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FE4E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124B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D869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62CE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E9814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4B1E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D25D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4D48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DBEB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D4F7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359E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03A8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25F69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C7706FA" w14:textId="77777777" w:rsidTr="004654AF">
        <w:tc>
          <w:tcPr>
            <w:tcW w:w="959" w:type="dxa"/>
            <w:shd w:val="clear" w:color="auto" w:fill="auto"/>
            <w:vAlign w:val="center"/>
          </w:tcPr>
          <w:p w14:paraId="3F391DE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D3D6EA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CBC6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882C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2B68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6225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4188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18DD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0109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D6C7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BDA0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CFCC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E1F1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06F4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CFA2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97EC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4C18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424E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DBF0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A3AD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4736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0197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285C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B68BF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3652D66" w14:textId="77777777" w:rsidTr="004654AF">
        <w:tc>
          <w:tcPr>
            <w:tcW w:w="959" w:type="dxa"/>
            <w:shd w:val="clear" w:color="auto" w:fill="auto"/>
            <w:vAlign w:val="center"/>
          </w:tcPr>
          <w:p w14:paraId="7D53A55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CFA286A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управлению персоналом/Отдел компенсаций и льгот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ED14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928AF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D98A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9C16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17F4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0BE8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D250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F5BC3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5642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5183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3AB1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CAC7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6185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C41FC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6DBA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E87A9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7B2A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2554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2F8E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8CE3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0F57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2AA1E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BE3A45E" w14:textId="77777777" w:rsidTr="004654AF">
        <w:tc>
          <w:tcPr>
            <w:tcW w:w="959" w:type="dxa"/>
            <w:shd w:val="clear" w:color="auto" w:fill="auto"/>
            <w:vAlign w:val="center"/>
          </w:tcPr>
          <w:p w14:paraId="6B8B7D0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14806E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3E91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5A3E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1E64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0005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EEB0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EA93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27BD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A95A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03E7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E0B9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37B8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9B24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CAB1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C0088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8CF2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380E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93E3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8719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8D5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547A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DC29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6321F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D03B2D3" w14:textId="77777777" w:rsidTr="004654AF">
        <w:tc>
          <w:tcPr>
            <w:tcW w:w="959" w:type="dxa"/>
            <w:shd w:val="clear" w:color="auto" w:fill="auto"/>
            <w:vAlign w:val="center"/>
          </w:tcPr>
          <w:p w14:paraId="6725ADF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B8F0A3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887A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C352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534A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4E25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F615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9E19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3B9A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9C0F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FC7E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8A68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E32E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6C8D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6B7A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23BA7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99BE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62468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A98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B2E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8A48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07D7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F1AB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9487D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239BBDE" w14:textId="77777777" w:rsidTr="004654AF">
        <w:tc>
          <w:tcPr>
            <w:tcW w:w="959" w:type="dxa"/>
            <w:shd w:val="clear" w:color="auto" w:fill="auto"/>
            <w:vAlign w:val="center"/>
          </w:tcPr>
          <w:p w14:paraId="21F0374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78449A0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управлению персоналом/Отдел кадрового администрирования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093B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3D20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0A32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4AD0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36C8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B077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DEE68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1C6A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3209F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93C2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A4E9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18C47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DA575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F8D75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D319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834B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F0A2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9070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3E34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7686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241B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9321A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1F7AD24" w14:textId="77777777" w:rsidTr="004654AF">
        <w:tc>
          <w:tcPr>
            <w:tcW w:w="959" w:type="dxa"/>
            <w:shd w:val="clear" w:color="auto" w:fill="auto"/>
            <w:vAlign w:val="center"/>
          </w:tcPr>
          <w:p w14:paraId="1BE8E99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156640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484B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8115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32A3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A6ED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EEC9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AF9D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4196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2DD9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F87C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CE4C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5F04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32C8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4166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60364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3AFF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6C38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C119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EA5C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EB08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BB38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8625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F4DAD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9684DD2" w14:textId="77777777" w:rsidTr="004654AF">
        <w:tc>
          <w:tcPr>
            <w:tcW w:w="959" w:type="dxa"/>
            <w:shd w:val="clear" w:color="auto" w:fill="auto"/>
            <w:vAlign w:val="center"/>
          </w:tcPr>
          <w:p w14:paraId="45BA3C5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A9654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9EBA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56F7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6690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B289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5067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A5D9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9896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DA10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BD45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2355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91DA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8A2C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EAF3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C79B5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3A68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D88B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6E0A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956A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124C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039F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1DB9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E5B8E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C561A50" w14:textId="77777777" w:rsidTr="004654AF">
        <w:tc>
          <w:tcPr>
            <w:tcW w:w="959" w:type="dxa"/>
            <w:shd w:val="clear" w:color="auto" w:fill="auto"/>
            <w:vAlign w:val="center"/>
          </w:tcPr>
          <w:p w14:paraId="617E563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6BE6F8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C91E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A7D9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466E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006C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5745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0B7E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09B6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A1D2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07E3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A720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9DF0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1F71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5CC9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7BDE1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113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B7E6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216B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51F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339F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73D7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0D9B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F0275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28E00FD" w14:textId="77777777" w:rsidTr="004654AF">
        <w:tc>
          <w:tcPr>
            <w:tcW w:w="959" w:type="dxa"/>
            <w:shd w:val="clear" w:color="auto" w:fill="auto"/>
            <w:vAlign w:val="center"/>
          </w:tcPr>
          <w:p w14:paraId="7E3C362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6F6F7E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подбору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91EC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2DCD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2E72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D9C0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B130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9292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0E27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1632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AE94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72EB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B6D9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C2DD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BDA3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64038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CDC7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5F41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5038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83A6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99B9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723A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3102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32EB9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D28AC51" w14:textId="77777777" w:rsidTr="004654AF">
        <w:tc>
          <w:tcPr>
            <w:tcW w:w="959" w:type="dxa"/>
            <w:shd w:val="clear" w:color="auto" w:fill="auto"/>
            <w:vAlign w:val="center"/>
          </w:tcPr>
          <w:p w14:paraId="4CC8E64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23792C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07AE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B37B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A233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A0A9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982D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0AE1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81B0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6F20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421C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490D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982F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73B9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9C1B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4E365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BFC4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D802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DECD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8EBC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DEF4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5C12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2C06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50288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5B05B84" w14:textId="77777777" w:rsidTr="004654AF">
        <w:tc>
          <w:tcPr>
            <w:tcW w:w="959" w:type="dxa"/>
            <w:shd w:val="clear" w:color="auto" w:fill="auto"/>
            <w:vAlign w:val="center"/>
          </w:tcPr>
          <w:p w14:paraId="3C674F0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24EC050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управлению персоналом/Отдел подбора и адаптации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34AC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DB07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BE2F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21D8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8441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C11F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ED50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34B5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11B8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BE16E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25F0B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56AE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7D75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B07CC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338F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61478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6E8B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E7FB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A9AB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1CD4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0C64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A73C0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FDB6B6C" w14:textId="77777777" w:rsidTr="004654AF">
        <w:tc>
          <w:tcPr>
            <w:tcW w:w="959" w:type="dxa"/>
            <w:shd w:val="clear" w:color="auto" w:fill="auto"/>
            <w:vAlign w:val="center"/>
          </w:tcPr>
          <w:p w14:paraId="49B397B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CF38B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C0A9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4253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8F7C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B707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9A32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855A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DB5D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92DF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92C6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CA45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D287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9F47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8263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032EA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5ED4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0B72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3EA6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85E8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3DB6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8E6C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D78A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EEFF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63E2E93" w14:textId="77777777" w:rsidTr="004654AF">
        <w:tc>
          <w:tcPr>
            <w:tcW w:w="959" w:type="dxa"/>
            <w:shd w:val="clear" w:color="auto" w:fill="auto"/>
            <w:vAlign w:val="center"/>
          </w:tcPr>
          <w:p w14:paraId="1FB504C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E84E130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управлению персоналом/Отдел охраны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BFF6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666D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8601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FB5E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5CC3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C3F8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236C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0A23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119F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2B7D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6FA4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118B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3047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52B31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07A9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1F04C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AFD7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DB9F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731A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C70F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AD06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FEC45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1C43A93" w14:textId="77777777" w:rsidTr="004654AF">
        <w:tc>
          <w:tcPr>
            <w:tcW w:w="959" w:type="dxa"/>
            <w:shd w:val="clear" w:color="auto" w:fill="auto"/>
            <w:vAlign w:val="center"/>
          </w:tcPr>
          <w:p w14:paraId="0A8D8F3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BC650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охраны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7CD0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4E1A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5275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755E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AB7D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EE1F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39AB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8307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BF53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F183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4D20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F152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FC07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A8C8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3243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53B5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7162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ED94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6B15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2811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345E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22A74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25107BA" w14:textId="77777777" w:rsidTr="004654AF">
        <w:tc>
          <w:tcPr>
            <w:tcW w:w="959" w:type="dxa"/>
            <w:shd w:val="clear" w:color="auto" w:fill="auto"/>
            <w:vAlign w:val="center"/>
          </w:tcPr>
          <w:p w14:paraId="2007FEB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DC32F68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экономики и анализа/Центр экономики и анализа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FE97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135A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6964D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2B5D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B80B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939B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C7C2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83E1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7E35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CC1E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B626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FCB1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20A9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917FC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32F6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61F2C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FA3B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DBE9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8A20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0F8B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5842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EEA01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A21FB20" w14:textId="77777777" w:rsidTr="004654AF">
        <w:tc>
          <w:tcPr>
            <w:tcW w:w="959" w:type="dxa"/>
            <w:shd w:val="clear" w:color="auto" w:fill="auto"/>
            <w:vAlign w:val="center"/>
          </w:tcPr>
          <w:p w14:paraId="19A2253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C7B779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функционального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A8B5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5345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994D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4A17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6216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0408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C239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238E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180F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0EB3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02F2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16BB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2438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8AAA4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885E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AC46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0B7E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F995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E888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C556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83C0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46B0E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AC946E0" w14:textId="77777777" w:rsidTr="004654AF">
        <w:tc>
          <w:tcPr>
            <w:tcW w:w="959" w:type="dxa"/>
            <w:shd w:val="clear" w:color="auto" w:fill="auto"/>
            <w:vAlign w:val="center"/>
          </w:tcPr>
          <w:p w14:paraId="74ABBB8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B4575F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CB7B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58E6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89C8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E6BD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FDAC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BC7F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68A3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5101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ACD0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D047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6395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6A4F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73EF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B771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8BA0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A7F1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EB1D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EA7C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BEE0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BD49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BF3D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098A3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8AD5CD2" w14:textId="77777777" w:rsidTr="004654AF">
        <w:tc>
          <w:tcPr>
            <w:tcW w:w="959" w:type="dxa"/>
            <w:shd w:val="clear" w:color="auto" w:fill="auto"/>
            <w:vAlign w:val="center"/>
          </w:tcPr>
          <w:p w14:paraId="26B0E9D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C0807F1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экономики и анализа/Служба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2587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D6FE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F869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EFE0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072E1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32C4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9E52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BE1E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9A73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54C7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7786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37A0F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B75C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16744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B224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3755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E455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A62F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8543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698F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B31C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05A70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BFFD713" w14:textId="77777777" w:rsidTr="004654AF">
        <w:tc>
          <w:tcPr>
            <w:tcW w:w="959" w:type="dxa"/>
            <w:shd w:val="clear" w:color="auto" w:fill="auto"/>
            <w:vAlign w:val="center"/>
          </w:tcPr>
          <w:p w14:paraId="6DCEC5F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08E9C1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06A0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437F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7B8E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0DF6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C711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E624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2430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5C0D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79D4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E378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8194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3126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B05F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55D4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C973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5398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079D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BEF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991D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099D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E0DB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04682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4EE1044" w14:textId="77777777" w:rsidTr="004654AF">
        <w:tc>
          <w:tcPr>
            <w:tcW w:w="959" w:type="dxa"/>
            <w:shd w:val="clear" w:color="auto" w:fill="auto"/>
            <w:vAlign w:val="center"/>
          </w:tcPr>
          <w:p w14:paraId="70EAB71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7FAAC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 по бухгалтерской и налоговой отчетности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C672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1313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D287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9E51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B98B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1FD8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F5C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0DCF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EAC5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9BC6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0B19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D67A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2A92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234E5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579C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1CD1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98D3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EFD8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487C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E4AA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467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7E4F0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64D9FBB" w14:textId="77777777" w:rsidTr="004654AF">
        <w:tc>
          <w:tcPr>
            <w:tcW w:w="959" w:type="dxa"/>
            <w:shd w:val="clear" w:color="auto" w:fill="auto"/>
            <w:vAlign w:val="center"/>
          </w:tcPr>
          <w:p w14:paraId="7BF2EAE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1297BF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85EF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3564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5E0D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3D55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00D1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6CAA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E67D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7B89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58ED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8C89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8DC1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4DDC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1BA0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7F593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162B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9E94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A3C3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9A23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5A45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2F0D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2F89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7AD16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394C845" w14:textId="77777777" w:rsidTr="004654AF">
        <w:tc>
          <w:tcPr>
            <w:tcW w:w="959" w:type="dxa"/>
            <w:shd w:val="clear" w:color="auto" w:fill="auto"/>
            <w:vAlign w:val="center"/>
          </w:tcPr>
          <w:p w14:paraId="7AF5B1A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EAE5DD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53D8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AB51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69B0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AB60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B103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E750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FE94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A1FE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BEF6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F0B8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DCC6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CA82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F376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129D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4213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FE4C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C9D1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6682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98C0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3052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D203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6E7BE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066E3F9" w14:textId="77777777" w:rsidTr="004654AF">
        <w:tc>
          <w:tcPr>
            <w:tcW w:w="959" w:type="dxa"/>
            <w:shd w:val="clear" w:color="auto" w:fill="auto"/>
            <w:vAlign w:val="center"/>
          </w:tcPr>
          <w:p w14:paraId="4DD3B2B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D7B0FE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1E2E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F5F0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20AD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BCD9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F3C8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4C92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9EE9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8177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CA9A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836B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C335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D732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BC1F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501D8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EBC3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BAE9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9E5F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B327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036A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0F3C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8206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04D4B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F17A629" w14:textId="77777777" w:rsidTr="004654AF">
        <w:tc>
          <w:tcPr>
            <w:tcW w:w="959" w:type="dxa"/>
            <w:shd w:val="clear" w:color="auto" w:fill="auto"/>
            <w:vAlign w:val="center"/>
          </w:tcPr>
          <w:p w14:paraId="26447A4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1315A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32CC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DC88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6B42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E5CE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1EC2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0689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DC3A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B03D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2D21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5899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02D7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222C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1B04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58406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FA7A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2A04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F65F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B47A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D032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266A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292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31BDD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642E2B5" w14:textId="77777777" w:rsidTr="004654AF">
        <w:tc>
          <w:tcPr>
            <w:tcW w:w="959" w:type="dxa"/>
            <w:shd w:val="clear" w:color="auto" w:fill="auto"/>
            <w:vAlign w:val="center"/>
          </w:tcPr>
          <w:p w14:paraId="194E336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81705AE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Отдел по работе с финансовыми институтами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41C9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D9B6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443D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7F6B8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1792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582C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BC3F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CF33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FB67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BF4B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C36D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3B17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069D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0D46C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58E4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D4439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5EEC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A852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7872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C196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ADBD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D4E0C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9DADF9B" w14:textId="77777777" w:rsidTr="004654AF">
        <w:tc>
          <w:tcPr>
            <w:tcW w:w="959" w:type="dxa"/>
            <w:shd w:val="clear" w:color="auto" w:fill="auto"/>
            <w:vAlign w:val="center"/>
          </w:tcPr>
          <w:p w14:paraId="6F00052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D328C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по работе с финансовыми институтами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D087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E37E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7A98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28FB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3AB0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882D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44FA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3CC4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423D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382E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52A8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2109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65D5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5B3C1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0711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3165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FE05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159F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8232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CD3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A148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C5B69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02C680D" w14:textId="77777777" w:rsidTr="004654AF">
        <w:tc>
          <w:tcPr>
            <w:tcW w:w="959" w:type="dxa"/>
            <w:shd w:val="clear" w:color="auto" w:fill="auto"/>
            <w:vAlign w:val="center"/>
          </w:tcPr>
          <w:p w14:paraId="0CC1381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B92A592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разработке/Служба управления тре</w:t>
            </w:r>
            <w:r w:rsidRPr="00B37FCC">
              <w:rPr>
                <w:b/>
                <w:sz w:val="18"/>
                <w:szCs w:val="18"/>
              </w:rPr>
              <w:lastRenderedPageBreak/>
              <w:t>бованиями, анализа и документацией/Группа управления требованиями и системного анализа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E6C7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8438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7D89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FE93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7B08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1095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36C4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2A7D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2A86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67B4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7D60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7EF60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5766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4FD4F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F1EA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C8E7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52DE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1C12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FAAF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37B9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E07F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584BB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2001FF2" w14:textId="77777777" w:rsidTr="004654AF">
        <w:tc>
          <w:tcPr>
            <w:tcW w:w="959" w:type="dxa"/>
            <w:shd w:val="clear" w:color="auto" w:fill="auto"/>
            <w:vAlign w:val="center"/>
          </w:tcPr>
          <w:p w14:paraId="12A0625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DEA40A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 управления требованиями и системного анализа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BE5F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56BA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3FDF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5C23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B7A2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EE3A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5046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AB38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A1F7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ABA9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9602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E945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1587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EAC7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3BC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50A9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8E77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7967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76A5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C640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AAAB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07B37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2C6BCE1" w14:textId="77777777" w:rsidTr="004654AF">
        <w:tc>
          <w:tcPr>
            <w:tcW w:w="959" w:type="dxa"/>
            <w:shd w:val="clear" w:color="auto" w:fill="auto"/>
            <w:vAlign w:val="center"/>
          </w:tcPr>
          <w:p w14:paraId="09D6710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2BA61B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43C3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B6E3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3D99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3072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AC29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AF6E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3A86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3BBA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690E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679F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5E39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D795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9653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81722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4DC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0806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EB67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ED92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0807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0789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4462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386BB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B3B1269" w14:textId="77777777" w:rsidTr="004654AF">
        <w:tc>
          <w:tcPr>
            <w:tcW w:w="959" w:type="dxa"/>
            <w:shd w:val="clear" w:color="auto" w:fill="auto"/>
            <w:vAlign w:val="center"/>
          </w:tcPr>
          <w:p w14:paraId="5D48EB4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17750C5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разработке/Служба управления требованиями, анализа и документацией/Группа разработки и проверки документации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627C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3E84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371B5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3B9A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B25E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F21B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203F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41BF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508E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88B3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4AE5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6473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AABB4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83A23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81C0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C3A4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9266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8394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E998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918F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30F1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5B9FD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7E9B67E" w14:textId="77777777" w:rsidTr="004654AF">
        <w:tc>
          <w:tcPr>
            <w:tcW w:w="959" w:type="dxa"/>
            <w:shd w:val="clear" w:color="auto" w:fill="auto"/>
            <w:vAlign w:val="center"/>
          </w:tcPr>
          <w:p w14:paraId="243E36C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1C7B0F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технический писатель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DD54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FA63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B6F6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2764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4856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1DD8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F857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4785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D56A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72F9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D5F9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DCCE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F6FB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31179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60A7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0102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CFD4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181A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C8FE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D14D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86E8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A8FC0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9D3E2C2" w14:textId="77777777" w:rsidTr="004654AF">
        <w:tc>
          <w:tcPr>
            <w:tcW w:w="959" w:type="dxa"/>
            <w:shd w:val="clear" w:color="auto" w:fill="auto"/>
            <w:vAlign w:val="center"/>
          </w:tcPr>
          <w:p w14:paraId="6C0ACA8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50967B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писатель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DC2E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E50A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DE53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34E9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E521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33CF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99AD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AFAF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FA43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04B7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237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0C61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1805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F8B2F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B54B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11BB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4BCE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3312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5523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4D2B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86D3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7281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B424B68" w14:textId="77777777" w:rsidTr="004654AF">
        <w:tc>
          <w:tcPr>
            <w:tcW w:w="959" w:type="dxa"/>
            <w:shd w:val="clear" w:color="auto" w:fill="auto"/>
            <w:vAlign w:val="center"/>
          </w:tcPr>
          <w:p w14:paraId="00AF2D2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B63201B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разработки 1/Отдел разработки 1/Группа разработки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D392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B4F7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08EA3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16F4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BA35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974E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B20D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8B618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C837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80511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7C13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0E30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58F5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2D95E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0F4A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DAC19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4DEF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F423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F14B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FC1C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EF3E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82CD7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C60258A" w14:textId="77777777" w:rsidTr="004654AF">
        <w:tc>
          <w:tcPr>
            <w:tcW w:w="959" w:type="dxa"/>
            <w:shd w:val="clear" w:color="auto" w:fill="auto"/>
            <w:vAlign w:val="center"/>
          </w:tcPr>
          <w:p w14:paraId="3953DE8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18BA8F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DD1A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51E2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5A0C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A612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136E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7AB3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49B1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1E0F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4AE4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36F3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199D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B8CB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5DAE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2052B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7118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C3D9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6BC4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5ED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799E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D035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B308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15E5E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ACE2226" w14:textId="77777777" w:rsidTr="004654AF">
        <w:tc>
          <w:tcPr>
            <w:tcW w:w="959" w:type="dxa"/>
            <w:shd w:val="clear" w:color="auto" w:fill="auto"/>
            <w:vAlign w:val="center"/>
          </w:tcPr>
          <w:p w14:paraId="0F8D190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30682DA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разработки 3/Группа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D6C6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8821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66C23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8C02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562D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1F4C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B64F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117F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565F1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8A07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409C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DB2BD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0BDA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ABE59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74AE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E47C7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C611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A68A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2292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646D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DABE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1C9EE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8059678" w14:textId="77777777" w:rsidTr="004654AF">
        <w:tc>
          <w:tcPr>
            <w:tcW w:w="959" w:type="dxa"/>
            <w:shd w:val="clear" w:color="auto" w:fill="auto"/>
            <w:vAlign w:val="center"/>
          </w:tcPr>
          <w:p w14:paraId="7100DA4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8C1D04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5FCD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4FC0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A221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DCA1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281C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DEC8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BC78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5D5F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320D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3043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AAA7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D584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58DD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73BFE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A233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8E72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D57D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33EF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8536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8D1C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FD5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10641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A88B00E" w14:textId="77777777" w:rsidTr="004654AF">
        <w:tc>
          <w:tcPr>
            <w:tcW w:w="959" w:type="dxa"/>
            <w:shd w:val="clear" w:color="auto" w:fill="auto"/>
            <w:vAlign w:val="center"/>
          </w:tcPr>
          <w:p w14:paraId="096A811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5E62C3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разработки 6/Отдел разработки 1/Группа разработки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3BE9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7760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9B46D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CAC0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24DE6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7EF4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8567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EDFC1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079C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FBCE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E20D0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BE749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FA62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AAE17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C8D4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A97CE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D905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BA77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7F1E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BD80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06D5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53CDA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C602C8E" w14:textId="77777777" w:rsidTr="004654AF">
        <w:tc>
          <w:tcPr>
            <w:tcW w:w="959" w:type="dxa"/>
            <w:shd w:val="clear" w:color="auto" w:fill="auto"/>
            <w:vAlign w:val="center"/>
          </w:tcPr>
          <w:p w14:paraId="08D6C5E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27401D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769E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A293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0B59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70F1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F245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6584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9D0F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70BE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45C7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09B8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0437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E4CD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B583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D84CB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899D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7B8B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99D2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1BC7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D02B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2C42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0937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8A350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E3DDF60" w14:textId="77777777" w:rsidTr="004654AF">
        <w:tc>
          <w:tcPr>
            <w:tcW w:w="959" w:type="dxa"/>
            <w:shd w:val="clear" w:color="auto" w:fill="auto"/>
            <w:vAlign w:val="center"/>
          </w:tcPr>
          <w:p w14:paraId="209A1A2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2E935F6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разработки 6/Отдел разработки 1/Группа разработки 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C7ED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E62D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8782B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27BF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0D871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A7781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BB9E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C5AF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F8D7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6F38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DDA7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6905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0F68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53B15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C0A1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712F6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8FD7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3F77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E3B6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E70E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2A66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1AEE9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A248720" w14:textId="77777777" w:rsidTr="004654AF">
        <w:tc>
          <w:tcPr>
            <w:tcW w:w="959" w:type="dxa"/>
            <w:shd w:val="clear" w:color="auto" w:fill="auto"/>
            <w:vAlign w:val="center"/>
          </w:tcPr>
          <w:p w14:paraId="36AF4B7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DEF6CD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2F9F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02A2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13C8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0A31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2029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E56F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0152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D9AE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1097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9198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94D9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6E52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6698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4F474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191B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4DE3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2B90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54F6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85E8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2B21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B71E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315E5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532BD6C" w14:textId="77777777" w:rsidTr="004654AF">
        <w:tc>
          <w:tcPr>
            <w:tcW w:w="959" w:type="dxa"/>
            <w:shd w:val="clear" w:color="auto" w:fill="auto"/>
            <w:vAlign w:val="center"/>
          </w:tcPr>
          <w:p w14:paraId="6660D8A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63689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B022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3B8F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EB5C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59F3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D2EC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D42E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0B81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7A1C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A1F2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CF65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7270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413C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B500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F2ED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8980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1095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41BA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9273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6F72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85AC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27EF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0EB4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0FC4411" w14:textId="77777777" w:rsidTr="004654AF">
        <w:tc>
          <w:tcPr>
            <w:tcW w:w="959" w:type="dxa"/>
            <w:shd w:val="clear" w:color="auto" w:fill="auto"/>
            <w:vAlign w:val="center"/>
          </w:tcPr>
          <w:p w14:paraId="3699DDC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7DD295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разработке/Отдел разработки 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874A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4D07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376D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79D1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7212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4E6C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AE74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C332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86EF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A267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59EB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B1F0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5CD8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FEE2D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54E2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68E38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28D8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FAC2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023F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48BC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753E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BF6AA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5F9FDAF" w14:textId="77777777" w:rsidTr="004654AF">
        <w:tc>
          <w:tcPr>
            <w:tcW w:w="959" w:type="dxa"/>
            <w:shd w:val="clear" w:color="auto" w:fill="auto"/>
            <w:vAlign w:val="center"/>
          </w:tcPr>
          <w:p w14:paraId="28CC23E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A8A4C0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9487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2238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DC34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DD7A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AEC6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111F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F14E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5BAE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4BEA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644F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5C7B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F587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54CA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E775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88BE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F5E1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D5FB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129C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95D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1C11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E121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FDB95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888CE0F" w14:textId="77777777" w:rsidTr="004654AF">
        <w:tc>
          <w:tcPr>
            <w:tcW w:w="959" w:type="dxa"/>
            <w:shd w:val="clear" w:color="auto" w:fill="auto"/>
            <w:vAlign w:val="center"/>
          </w:tcPr>
          <w:p w14:paraId="7286146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CC916C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разработке/Отдел разработки 4/Группа разработки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7C5B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C5FA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2011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3CBD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42AE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3745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6AB2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5676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A097D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2EE2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A6BB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577B6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CA99E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22E2B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3D6C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7BEE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6E9C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76F8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14EA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74E3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46A0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18438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E82A045" w14:textId="77777777" w:rsidTr="004654AF">
        <w:tc>
          <w:tcPr>
            <w:tcW w:w="959" w:type="dxa"/>
            <w:shd w:val="clear" w:color="auto" w:fill="auto"/>
            <w:vAlign w:val="center"/>
          </w:tcPr>
          <w:p w14:paraId="3356204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A21A70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1274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0606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35F3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D098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7EAE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F528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96E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B777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7154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D5D9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183F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57A8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F689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AF910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04D0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AD3F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59FE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8D96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D3E5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2684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B1A4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F0B45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7A72BC9" w14:textId="77777777" w:rsidTr="004654AF">
        <w:tc>
          <w:tcPr>
            <w:tcW w:w="959" w:type="dxa"/>
            <w:shd w:val="clear" w:color="auto" w:fill="auto"/>
            <w:vAlign w:val="center"/>
          </w:tcPr>
          <w:p w14:paraId="544B512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874459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9D98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F800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413A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6304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B66F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D143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0977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4B5D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594D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F0701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08BC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45C8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3C5E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FECD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1F25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FFFC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7916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7307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03F5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E09B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C50D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AA359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C1D8380" w14:textId="77777777" w:rsidTr="004654AF">
        <w:tc>
          <w:tcPr>
            <w:tcW w:w="959" w:type="dxa"/>
            <w:shd w:val="clear" w:color="auto" w:fill="auto"/>
            <w:vAlign w:val="center"/>
          </w:tcPr>
          <w:p w14:paraId="034774F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75E20D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1F73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A12B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0B3B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FC4D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3E03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0606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36EB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ECCD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8BBF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2C96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95E1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ED26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E39B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6C454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9AB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5E9B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85D2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A20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E981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21CD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D0C6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F6761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12FEDF0" w14:textId="77777777" w:rsidTr="004654AF">
        <w:tc>
          <w:tcPr>
            <w:tcW w:w="959" w:type="dxa"/>
            <w:shd w:val="clear" w:color="auto" w:fill="auto"/>
            <w:vAlign w:val="center"/>
          </w:tcPr>
          <w:p w14:paraId="234A984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FC16A6E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 xml:space="preserve">Дирекция по разработке/Отдел разработки </w:t>
            </w:r>
            <w:r w:rsidRPr="00B37FCC">
              <w:rPr>
                <w:b/>
                <w:sz w:val="18"/>
                <w:szCs w:val="18"/>
              </w:rPr>
              <w:lastRenderedPageBreak/>
              <w:t>4/Группа разработки 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1D01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CDDD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B030E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5135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7409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9A71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AF344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18675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5B38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A169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6880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2260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DE51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FF1D3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4D2A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A749F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08ED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83C3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F0690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FB30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8366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0F564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1250B9C" w14:textId="77777777" w:rsidTr="004654AF">
        <w:tc>
          <w:tcPr>
            <w:tcW w:w="959" w:type="dxa"/>
            <w:shd w:val="clear" w:color="auto" w:fill="auto"/>
            <w:vAlign w:val="center"/>
          </w:tcPr>
          <w:p w14:paraId="66C7FA9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0E523A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94E1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9082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ED1B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5683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0B75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96D0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DC3C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FC47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42C3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450E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4457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CE7A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3B9C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1F7C8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CB6E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4E0C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3C19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A0CC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093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9C1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DDEA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7D1F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FA5A791" w14:textId="77777777" w:rsidTr="004654AF">
        <w:tc>
          <w:tcPr>
            <w:tcW w:w="959" w:type="dxa"/>
            <w:shd w:val="clear" w:color="auto" w:fill="auto"/>
            <w:vAlign w:val="center"/>
          </w:tcPr>
          <w:p w14:paraId="053B10F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6070E3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B9B0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B043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1FD2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DE56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99F1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C7E0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E9CE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AF3D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DE00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BF27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6A81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01F7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6F91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2620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AD12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B41B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9A49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F82F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35D9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E18C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D37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BDEDB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620550A" w14:textId="77777777" w:rsidTr="004654AF">
        <w:tc>
          <w:tcPr>
            <w:tcW w:w="959" w:type="dxa"/>
            <w:shd w:val="clear" w:color="auto" w:fill="auto"/>
            <w:vAlign w:val="center"/>
          </w:tcPr>
          <w:p w14:paraId="711A504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9875FA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6D87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E786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198C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1E9D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8C01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13FE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08A8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3159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4914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9767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6878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EA4C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9056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353F9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8BB4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9B5B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0947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FF2C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528B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76F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2A45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3B01B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18DD517" w14:textId="77777777" w:rsidTr="004654AF">
        <w:tc>
          <w:tcPr>
            <w:tcW w:w="959" w:type="dxa"/>
            <w:shd w:val="clear" w:color="auto" w:fill="auto"/>
            <w:vAlign w:val="center"/>
          </w:tcPr>
          <w:p w14:paraId="116B35E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8FFAD8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B08F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7FCB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B268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7201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B944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8B1C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BEE0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C7E0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0155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4C61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4C7F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B773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D60D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DF1C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499C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B1890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7D51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9E48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4434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927A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231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AA76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CDF5FCE" w14:textId="77777777" w:rsidTr="004654AF">
        <w:tc>
          <w:tcPr>
            <w:tcW w:w="959" w:type="dxa"/>
            <w:shd w:val="clear" w:color="auto" w:fill="auto"/>
            <w:vAlign w:val="center"/>
          </w:tcPr>
          <w:p w14:paraId="1934B4B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6049BE8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разработке/Отдел разработки 4/Группа технологий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DDD0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8901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18F3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3F26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5C5A1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DA1C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8678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C716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A53D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3CBB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E345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EDB3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03E0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8C54E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51FE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88F2B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7757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76DF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6419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2A83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037C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4D1BA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D0773AE" w14:textId="77777777" w:rsidTr="004654AF">
        <w:tc>
          <w:tcPr>
            <w:tcW w:w="959" w:type="dxa"/>
            <w:shd w:val="clear" w:color="auto" w:fill="auto"/>
            <w:vAlign w:val="center"/>
          </w:tcPr>
          <w:p w14:paraId="306B426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DDFE1E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E95A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4FC0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8E59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FEC5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F511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9BB8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140A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E241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EB8C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7EC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9275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C462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F6D2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F672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A2E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1AA3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0345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4EB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2B69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8284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2388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2435B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EF15CED" w14:textId="77777777" w:rsidTr="004654AF">
        <w:tc>
          <w:tcPr>
            <w:tcW w:w="959" w:type="dxa"/>
            <w:shd w:val="clear" w:color="auto" w:fill="auto"/>
            <w:vAlign w:val="center"/>
          </w:tcPr>
          <w:p w14:paraId="51EDC22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93DA71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3FBF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AECA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97DF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7699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F486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E562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FE1A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3A94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5478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92C4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9B0C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2EE9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AE5A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8CE14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2D2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4B9F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4254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AC09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083F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7F80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765D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6ED0B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038E62F" w14:textId="77777777" w:rsidTr="004654AF">
        <w:tc>
          <w:tcPr>
            <w:tcW w:w="959" w:type="dxa"/>
            <w:shd w:val="clear" w:color="auto" w:fill="auto"/>
            <w:vAlign w:val="center"/>
          </w:tcPr>
          <w:p w14:paraId="2C86A12D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3E21436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2E45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383E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D512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42FB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A76C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0057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39F2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12EC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FDD8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6FEE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232E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AA50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E815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EA04E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F5F1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4161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54C7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77A1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7F21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2F71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F6C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99F52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CCDAFE3" w14:textId="77777777" w:rsidTr="004654AF">
        <w:tc>
          <w:tcPr>
            <w:tcW w:w="959" w:type="dxa"/>
            <w:shd w:val="clear" w:color="auto" w:fill="auto"/>
            <w:vAlign w:val="center"/>
          </w:tcPr>
          <w:p w14:paraId="21E34CC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8052E8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разработке/Служба анализа и проектирования/Отдел бизнес анализа/Группа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D60C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AFBA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8479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0464F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58D9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962C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40B0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B284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85EB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B699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3D45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8D6B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5EAD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24077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2465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5602E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E1BD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2FB0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90A9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D00E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C8E7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6740A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E71400F" w14:textId="77777777" w:rsidTr="004654AF">
        <w:tc>
          <w:tcPr>
            <w:tcW w:w="959" w:type="dxa"/>
            <w:shd w:val="clear" w:color="auto" w:fill="auto"/>
            <w:vAlign w:val="center"/>
          </w:tcPr>
          <w:p w14:paraId="49E1512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3F3667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компьютерный лингвист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AFA6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80FB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2F48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ED03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AC36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AD96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765F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3EFE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B82C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7D18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2E37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06F7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6276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85880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3777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ECA4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68F2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707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61E1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1738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E791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3C317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71BA5FD" w14:textId="77777777" w:rsidTr="004654AF">
        <w:tc>
          <w:tcPr>
            <w:tcW w:w="959" w:type="dxa"/>
            <w:shd w:val="clear" w:color="auto" w:fill="auto"/>
            <w:vAlign w:val="center"/>
          </w:tcPr>
          <w:p w14:paraId="59B3805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64EDA2D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разработке/Служба анализа и проектирования/Отдел документирования/Группа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14CB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BD03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04349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6220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8FF0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01B43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FBC8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645B5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4356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6156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37F8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4F9D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D6D00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9A5DA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CDFC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6986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4827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2D46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0070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EE40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3266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F9D0D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8BFF85D" w14:textId="77777777" w:rsidTr="004654AF">
        <w:tc>
          <w:tcPr>
            <w:tcW w:w="959" w:type="dxa"/>
            <w:shd w:val="clear" w:color="auto" w:fill="auto"/>
            <w:vAlign w:val="center"/>
          </w:tcPr>
          <w:p w14:paraId="2ABBC77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0E09B1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AAA0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D416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5E7D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F46D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1C9E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0AEE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78FB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6792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5F48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6478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67F7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9901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DF64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31626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D84C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FC3E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F545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6EA9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60DA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A700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D4981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BDBC2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8030F1F" w14:textId="77777777" w:rsidTr="004654AF">
        <w:tc>
          <w:tcPr>
            <w:tcW w:w="959" w:type="dxa"/>
            <w:shd w:val="clear" w:color="auto" w:fill="auto"/>
            <w:vAlign w:val="center"/>
          </w:tcPr>
          <w:p w14:paraId="77A7FD4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2AC3914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анализа и проектирования/Отдел системного анализа/Группа анализа прикладных решений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1675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9C1E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47D2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5E8F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A4DD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D8C1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7CEB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07224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EC55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A9F1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9F5A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C6B6E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8939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B6731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E604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3411D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1965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680B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9924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1217E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2BDD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FE7BB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1AD829C8" w14:textId="77777777" w:rsidTr="004654AF">
        <w:tc>
          <w:tcPr>
            <w:tcW w:w="959" w:type="dxa"/>
            <w:shd w:val="clear" w:color="auto" w:fill="auto"/>
            <w:vAlign w:val="center"/>
          </w:tcPr>
          <w:p w14:paraId="3867F73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83185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48F5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0C93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92A1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37F4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B3D7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5715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D979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1048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AC18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27FE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6D1F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5691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08B0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47121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2E22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BFC35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9D58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60A5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C428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5CDB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BB4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E0181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D824989" w14:textId="77777777" w:rsidTr="004654AF">
        <w:tc>
          <w:tcPr>
            <w:tcW w:w="959" w:type="dxa"/>
            <w:shd w:val="clear" w:color="auto" w:fill="auto"/>
            <w:vAlign w:val="center"/>
          </w:tcPr>
          <w:p w14:paraId="71C79B0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19305F5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программирования/Отдел разработки клиентских интерфейсов/Группа разработки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5834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DABB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6259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2169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DA97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FA42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E3B8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2CEA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319C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E3F1A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E173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08EE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C2F5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C4E56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4809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9EE9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80F3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0D3D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F83F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B470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5037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47CA9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288DBBEB" w14:textId="77777777" w:rsidTr="004654AF">
        <w:tc>
          <w:tcPr>
            <w:tcW w:w="959" w:type="dxa"/>
            <w:shd w:val="clear" w:color="auto" w:fill="auto"/>
            <w:vAlign w:val="center"/>
          </w:tcPr>
          <w:p w14:paraId="0A4C048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155ACE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D693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E471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DCA4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A9D9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11BA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3891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20C7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824F0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1F07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6AD8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FD8C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0273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25CB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F037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9934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7821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A52A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F4D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246A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1C0B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E71D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65FC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73B61AC" w14:textId="77777777" w:rsidTr="004654AF">
        <w:tc>
          <w:tcPr>
            <w:tcW w:w="959" w:type="dxa"/>
            <w:shd w:val="clear" w:color="auto" w:fill="auto"/>
            <w:vAlign w:val="center"/>
          </w:tcPr>
          <w:p w14:paraId="606EEFF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AF8255B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разработке/Центр программирования/Отдел серверной разработки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BDD3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5470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72A5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4C18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64D0C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D247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0EAC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F32B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E730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424F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E95E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3ED1E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BF5A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A0EE0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D7C6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BF482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3E17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10B9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A60C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3F05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D350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1D584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93F6EC9" w14:textId="77777777" w:rsidTr="004654AF">
        <w:tc>
          <w:tcPr>
            <w:tcW w:w="959" w:type="dxa"/>
            <w:shd w:val="clear" w:color="auto" w:fill="auto"/>
            <w:vAlign w:val="center"/>
          </w:tcPr>
          <w:p w14:paraId="6C1EE25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DE222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D150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1543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D50B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380B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2487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664E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D825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159F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86B9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7484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F9D5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80DB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7E3A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69D86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2EF8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8F1CB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1AB7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01ED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ACD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6907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46E2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B6F55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AD76F70" w14:textId="77777777" w:rsidTr="004654AF">
        <w:tc>
          <w:tcPr>
            <w:tcW w:w="959" w:type="dxa"/>
            <w:shd w:val="clear" w:color="auto" w:fill="auto"/>
            <w:vAlign w:val="center"/>
          </w:tcPr>
          <w:p w14:paraId="5189F620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4B4130D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разработке/Группа по информационным технологиям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4BA3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B929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D7C6F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C1E0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CD54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337F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A386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6D53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1A90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32A9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AAB0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3BD0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BB73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E3C99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DF35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03BD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7B0F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20A8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F70A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5A72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F39D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4DF05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106CF377" w14:textId="77777777" w:rsidTr="004654AF">
        <w:tc>
          <w:tcPr>
            <w:tcW w:w="959" w:type="dxa"/>
            <w:shd w:val="clear" w:color="auto" w:fill="auto"/>
            <w:vAlign w:val="center"/>
          </w:tcPr>
          <w:p w14:paraId="55DAE37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9554CE2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734F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B2FE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D552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DD6A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4CCD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6930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63C1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F1E1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5259C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4BF7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59FE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7955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CDFB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C3088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865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47E9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E307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AEC8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3D39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CBD0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232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55532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A022002" w14:textId="77777777" w:rsidTr="004654AF">
        <w:tc>
          <w:tcPr>
            <w:tcW w:w="959" w:type="dxa"/>
            <w:shd w:val="clear" w:color="auto" w:fill="auto"/>
            <w:vAlign w:val="center"/>
          </w:tcPr>
          <w:p w14:paraId="3EC4C33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D811A0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технической поддержки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D02F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B160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C735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6C66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9471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C094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060C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1BD7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FCE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5478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AD45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446E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54B3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07681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4763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C528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B33B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EFB6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4A8C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F541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E89C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8D6F8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5324C2C" w14:textId="77777777" w:rsidTr="004654AF">
        <w:tc>
          <w:tcPr>
            <w:tcW w:w="959" w:type="dxa"/>
            <w:shd w:val="clear" w:color="auto" w:fill="auto"/>
            <w:vAlign w:val="center"/>
          </w:tcPr>
          <w:p w14:paraId="3E92D6F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24DFE2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МФУ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1CD7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84D4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DDA0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5B30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6024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53A4C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E4E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6C19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0F1C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C93BF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0DCA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26CE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D9A0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01DB0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3D9D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CD23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D056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9FE7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867C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6734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45C1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60FBF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EDA9640" w14:textId="77777777" w:rsidTr="004654AF">
        <w:tc>
          <w:tcPr>
            <w:tcW w:w="959" w:type="dxa"/>
            <w:shd w:val="clear" w:color="auto" w:fill="auto"/>
            <w:vAlign w:val="center"/>
          </w:tcPr>
          <w:p w14:paraId="75A0F01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A26FCAB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 xml:space="preserve">Дирекция по продажам и </w:t>
            </w:r>
            <w:r w:rsidRPr="00B37FCC">
              <w:rPr>
                <w:b/>
                <w:sz w:val="18"/>
                <w:szCs w:val="18"/>
              </w:rPr>
              <w:lastRenderedPageBreak/>
              <w:t>послепродажному обслуживанию/Дирекция информационных технологий/Группа поддержки пользователей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B7F8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B2D8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818E9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BD43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DAAB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0185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A5DE0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E7BF0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D51D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E2BD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28793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35FC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33AC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96951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796D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57191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F97D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5D2A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3BD2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F7BD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4029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37808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9B65822" w14:textId="77777777" w:rsidTr="004654AF">
        <w:tc>
          <w:tcPr>
            <w:tcW w:w="959" w:type="dxa"/>
            <w:shd w:val="clear" w:color="auto" w:fill="auto"/>
            <w:vAlign w:val="center"/>
          </w:tcPr>
          <w:p w14:paraId="72C2C47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4F7809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НСИ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DE5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1F7B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D37A6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0BCB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93D0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C4CC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F787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05ED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6E41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D675A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6B51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11E0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D032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D2E0A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494A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C278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9BAC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5CB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BF35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6392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05D8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5F5E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4A818F1" w14:textId="77777777" w:rsidTr="004654AF">
        <w:tc>
          <w:tcPr>
            <w:tcW w:w="959" w:type="dxa"/>
            <w:shd w:val="clear" w:color="auto" w:fill="auto"/>
            <w:vAlign w:val="center"/>
          </w:tcPr>
          <w:p w14:paraId="635FF6B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3883606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комплексной архитектуры/Отдел архитектуры данных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8D6D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BB3C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90716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F5E8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DC37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387F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852D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02175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EB4DE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BD289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DF8F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982F1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6B45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160DB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DF1E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98EBD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11F0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4052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B32D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D6DF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5821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F1070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743992A4" w14:textId="77777777" w:rsidTr="004654AF">
        <w:tc>
          <w:tcPr>
            <w:tcW w:w="959" w:type="dxa"/>
            <w:shd w:val="clear" w:color="auto" w:fill="auto"/>
            <w:vAlign w:val="center"/>
          </w:tcPr>
          <w:p w14:paraId="0FD1841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C4EBB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9501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6AB36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7257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A41E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34E0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82B6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9847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0DD5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B42D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5164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8BAE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C165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553A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CABCE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0BEC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6DDA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734C2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E0A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2C6ED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A4AF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DA9A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45677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EDCC30F" w14:textId="77777777" w:rsidTr="004654AF">
        <w:tc>
          <w:tcPr>
            <w:tcW w:w="959" w:type="dxa"/>
            <w:shd w:val="clear" w:color="auto" w:fill="auto"/>
            <w:vAlign w:val="center"/>
          </w:tcPr>
          <w:p w14:paraId="5FBB8E4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94DCE19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архитектуры прикладных решений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E877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3EB6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ED71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2EAD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BEFA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A453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34C6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1AD0BD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ABA1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16925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D0AF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DBB36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7F0A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CC983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D56A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B69D5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2B80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F2F9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53FE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69B9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FE46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9F3F3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677C0FAC" w14:textId="77777777" w:rsidTr="004654AF">
        <w:tc>
          <w:tcPr>
            <w:tcW w:w="959" w:type="dxa"/>
            <w:shd w:val="clear" w:color="auto" w:fill="auto"/>
            <w:vAlign w:val="center"/>
          </w:tcPr>
          <w:p w14:paraId="0633EA2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0AA632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AAED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770C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2445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78130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7DC6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3360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F9B6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DA77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1457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7CFA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90D8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DDE1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1330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C335D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9762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B80D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DC6C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48B4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0FE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9932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40D5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152FB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6F70601C" w14:textId="77777777" w:rsidTr="004654AF">
        <w:tc>
          <w:tcPr>
            <w:tcW w:w="959" w:type="dxa"/>
            <w:shd w:val="clear" w:color="auto" w:fill="auto"/>
            <w:vAlign w:val="center"/>
          </w:tcPr>
          <w:p w14:paraId="1D72172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EECDB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55E4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32B7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C351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12D8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099F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48AAF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D4F4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B189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F141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5C93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A054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D4CC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B8BC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81615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46B5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B05D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03EC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AE8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E135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C47D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4C8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B5ED0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804DB83" w14:textId="77777777" w:rsidTr="004654AF">
        <w:tc>
          <w:tcPr>
            <w:tcW w:w="959" w:type="dxa"/>
            <w:shd w:val="clear" w:color="auto" w:fill="auto"/>
            <w:vAlign w:val="center"/>
          </w:tcPr>
          <w:p w14:paraId="45240E2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340C5D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F390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F176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4922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C1AC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030D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383B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58BB0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0C78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8048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642A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BDF0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C1F2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7238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F8CF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3E78D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3AD91C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EBE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9110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3A375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699A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52A2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365F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1224E9A" w14:textId="77777777" w:rsidTr="004654AF">
        <w:tc>
          <w:tcPr>
            <w:tcW w:w="959" w:type="dxa"/>
            <w:shd w:val="clear" w:color="auto" w:fill="auto"/>
            <w:vAlign w:val="center"/>
          </w:tcPr>
          <w:p w14:paraId="7D660D5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F1B0A97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Архитектор прикладных решений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72150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9E77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5C4D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20E6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338A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5095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80C5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2EF9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2FC1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1366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5491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6CBC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8E25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A48B4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7D4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BF27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62644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ACD8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08B2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C37A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2EC2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DEB90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EEB103D" w14:textId="77777777" w:rsidTr="004654AF">
        <w:tc>
          <w:tcPr>
            <w:tcW w:w="959" w:type="dxa"/>
            <w:shd w:val="clear" w:color="auto" w:fill="auto"/>
            <w:vAlign w:val="center"/>
          </w:tcPr>
          <w:p w14:paraId="3C2E204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098C4FE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CA1A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6816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30BF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3E70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6C2D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2096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3481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55F2C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3A16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278EA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B67B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AA45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3205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71826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97A0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F58C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1116E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A7D4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8D9B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96AD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9173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E10A0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32AEF987" w14:textId="77777777" w:rsidTr="004654AF">
        <w:tc>
          <w:tcPr>
            <w:tcW w:w="959" w:type="dxa"/>
            <w:shd w:val="clear" w:color="auto" w:fill="auto"/>
            <w:vAlign w:val="center"/>
          </w:tcPr>
          <w:p w14:paraId="1ADAF30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A9A7D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центра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9980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EC6F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8465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2D7E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489F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15D3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6A46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2CA6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F216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560A0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CAE2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7106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1FAD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45B5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5C85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8C1E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73A4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AE4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F0C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0523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2542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69D8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DF263F9" w14:textId="77777777" w:rsidTr="004654AF">
        <w:tc>
          <w:tcPr>
            <w:tcW w:w="959" w:type="dxa"/>
            <w:shd w:val="clear" w:color="auto" w:fill="auto"/>
            <w:vAlign w:val="center"/>
          </w:tcPr>
          <w:p w14:paraId="7DA78DC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FF6EE0D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архитектуры АПП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172B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F787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0E61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B2CA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919D6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36E0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5959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C5BA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943E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F2C847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E296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A29D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7623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82F05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042E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E73A5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B3AC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F0A9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A9E1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3471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E10C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1AE7C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1D144C5D" w14:textId="77777777" w:rsidTr="004654AF">
        <w:tc>
          <w:tcPr>
            <w:tcW w:w="959" w:type="dxa"/>
            <w:shd w:val="clear" w:color="auto" w:fill="auto"/>
            <w:vAlign w:val="center"/>
          </w:tcPr>
          <w:p w14:paraId="46F220D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1E2F30E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9352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C560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2205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3B06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8587B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B54F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A872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3AEC0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7CE0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CA89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02FA4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499B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E4AE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E067E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338C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973B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E4B4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EA5B7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C3C1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503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9395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9DA0C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3FAE220" w14:textId="77777777" w:rsidTr="004654AF">
        <w:tc>
          <w:tcPr>
            <w:tcW w:w="959" w:type="dxa"/>
            <w:shd w:val="clear" w:color="auto" w:fill="auto"/>
            <w:vAlign w:val="center"/>
          </w:tcPr>
          <w:p w14:paraId="2EC25B3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31EEC5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Технологический архитектор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A1F8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CEAB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9D75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BC09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D53F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08D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4DD7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5EBE3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B4B6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D68AE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9AA5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CB9E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98EC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DB5E1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F9D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9499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E3F79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9D572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258A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4E6C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A8272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AF214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A516A62" w14:textId="77777777" w:rsidTr="004654AF">
        <w:tc>
          <w:tcPr>
            <w:tcW w:w="959" w:type="dxa"/>
            <w:shd w:val="clear" w:color="auto" w:fill="auto"/>
            <w:vAlign w:val="center"/>
          </w:tcPr>
          <w:p w14:paraId="6AC1A41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1C0692C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архитектуры АПП/Группа конструирования информационных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8F8D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2CDE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6A37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E01B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898E7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08A9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58B6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6223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F746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64F6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5265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1710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DD37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6A5368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29CD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DC28B9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7285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7022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E49D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8BD5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9717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26BBD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94D7C20" w14:textId="77777777" w:rsidTr="004654AF">
        <w:tc>
          <w:tcPr>
            <w:tcW w:w="959" w:type="dxa"/>
            <w:shd w:val="clear" w:color="auto" w:fill="auto"/>
            <w:vAlign w:val="center"/>
          </w:tcPr>
          <w:p w14:paraId="106B02C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4554EB9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B9FA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C365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1466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9AA1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2D34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4678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9B70E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47FB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9101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EB2A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D8E0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16D0F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5B99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2CFF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481D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A651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8CDB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CF2D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03F9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94DB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A8B2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CCF7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9669272" w14:textId="77777777" w:rsidTr="004654AF">
        <w:tc>
          <w:tcPr>
            <w:tcW w:w="959" w:type="dxa"/>
            <w:shd w:val="clear" w:color="auto" w:fill="auto"/>
            <w:vAlign w:val="center"/>
          </w:tcPr>
          <w:p w14:paraId="0C9FC33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8113540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34C66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ABEA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6274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1774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EB5B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1CDC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365D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B633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E0102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D77D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F899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364E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6E54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0B8F1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1D52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E521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3FE6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44E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CC525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80A7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9791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EA921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B8F4BB7" w14:textId="77777777" w:rsidTr="004654AF">
        <w:tc>
          <w:tcPr>
            <w:tcW w:w="959" w:type="dxa"/>
            <w:shd w:val="clear" w:color="auto" w:fill="auto"/>
            <w:vAlign w:val="center"/>
          </w:tcPr>
          <w:p w14:paraId="7F0CF04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E6A13CE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архитектуры АПП/Группа конструирования элементов ПТК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869B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FC09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3FCD3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41B5D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E8CB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DF25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B926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15223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CE4C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5417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1B23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52ADF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C8F4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05949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55C8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054B5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2763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1C4A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70FD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AE12D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15E4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AF387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50B4E50" w14:textId="77777777" w:rsidTr="004654AF">
        <w:tc>
          <w:tcPr>
            <w:tcW w:w="959" w:type="dxa"/>
            <w:shd w:val="clear" w:color="auto" w:fill="auto"/>
            <w:vAlign w:val="center"/>
          </w:tcPr>
          <w:p w14:paraId="03588C38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07E08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3ED2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12B8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4D6A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FA0F3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260B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9A67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7EA5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98599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B278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D72D3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ED70A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0714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9BF3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3DC5A9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8C4D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C7DE23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5CBC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C447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E6FF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56C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5D0E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09FB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6E0A2E4" w14:textId="77777777" w:rsidTr="004654AF">
        <w:tc>
          <w:tcPr>
            <w:tcW w:w="959" w:type="dxa"/>
            <w:shd w:val="clear" w:color="auto" w:fill="auto"/>
            <w:vAlign w:val="center"/>
          </w:tcPr>
          <w:p w14:paraId="2DC8260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266F77C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314B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22C18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67624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32693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FBC6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0228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C56E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2FF0C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356B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5A5F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05B4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FBDB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12E0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B3B61F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2A4E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098B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389C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7FC5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293A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B632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C0A37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54B5A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41A9EDD" w14:textId="77777777" w:rsidTr="004654AF">
        <w:tc>
          <w:tcPr>
            <w:tcW w:w="959" w:type="dxa"/>
            <w:shd w:val="clear" w:color="auto" w:fill="auto"/>
            <w:vAlign w:val="center"/>
          </w:tcPr>
          <w:p w14:paraId="42D5B47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B79C09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DEBF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6CCA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AC408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3588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D51F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38EA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91B5C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F7E68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5331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A24D5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7CDFA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9C47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6D314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3088DB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30A6E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80B3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847A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49FE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99C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C842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9D59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873233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8BFBFF3" w14:textId="77777777" w:rsidTr="004654AF">
        <w:tc>
          <w:tcPr>
            <w:tcW w:w="959" w:type="dxa"/>
            <w:shd w:val="clear" w:color="auto" w:fill="auto"/>
            <w:vAlign w:val="center"/>
          </w:tcPr>
          <w:p w14:paraId="1C4D72B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2373FBB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констру</w:t>
            </w:r>
            <w:r w:rsidRPr="00B37FCC">
              <w:rPr>
                <w:b/>
                <w:sz w:val="18"/>
                <w:szCs w:val="18"/>
              </w:rPr>
              <w:lastRenderedPageBreak/>
              <w:t>ирования АПП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94D3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9339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F2461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B857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0EED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BE41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0F5F8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4C0B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5AE5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2B554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E74512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F5AFBE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7E64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BD4C5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9AFC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0D189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869A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D076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69A7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5A38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3D52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685DEC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C3DE839" w14:textId="77777777" w:rsidTr="004654AF">
        <w:tc>
          <w:tcPr>
            <w:tcW w:w="959" w:type="dxa"/>
            <w:shd w:val="clear" w:color="auto" w:fill="auto"/>
            <w:vAlign w:val="center"/>
          </w:tcPr>
          <w:p w14:paraId="0F339057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83522E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882AA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D9B1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7D10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DC40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988B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21CC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A54BC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57EDC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4A9E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A6C4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C325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8A90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E4F8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29D45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C4282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4662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37D0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5680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79FF9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EC0B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43C7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F5BB51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BC0C534" w14:textId="77777777" w:rsidTr="004654AF">
        <w:tc>
          <w:tcPr>
            <w:tcW w:w="959" w:type="dxa"/>
            <w:shd w:val="clear" w:color="auto" w:fill="auto"/>
            <w:vAlign w:val="center"/>
          </w:tcPr>
          <w:p w14:paraId="7E02C27F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AEC82A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конструирования АПП/Группа конструирования программно-аппаратных решений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5C94D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C6A5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CC6A2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01126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CF41A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9DC0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F12A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7F1C6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1567C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E2A0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21C5B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AAFE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00F24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A5A6C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0035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4FF03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38AA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E21B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35CF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69C15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2A75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5E8B6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3664228" w14:textId="77777777" w:rsidTr="00B37FCC">
        <w:trPr>
          <w:trHeight w:val="577"/>
        </w:trPr>
        <w:tc>
          <w:tcPr>
            <w:tcW w:w="959" w:type="dxa"/>
            <w:shd w:val="clear" w:color="auto" w:fill="auto"/>
            <w:vAlign w:val="center"/>
          </w:tcPr>
          <w:p w14:paraId="6D5A25B1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664F448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FC47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4054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0460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F319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18967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50BD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773E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9DAB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BF6E3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F44E7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73B35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B468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15EF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C991C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EA84A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F0C7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110E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5D510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A127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A4584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DB298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BD41C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746E9E52" w14:textId="77777777" w:rsidTr="00B37FCC">
        <w:trPr>
          <w:trHeight w:val="542"/>
        </w:trPr>
        <w:tc>
          <w:tcPr>
            <w:tcW w:w="959" w:type="dxa"/>
            <w:shd w:val="clear" w:color="auto" w:fill="auto"/>
            <w:vAlign w:val="center"/>
          </w:tcPr>
          <w:p w14:paraId="4504C9D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3BFA6ED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73B4E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F0D8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A85F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58AF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5631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C5BE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3BE5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D566F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DAFD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4E0B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27A93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9372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9BA7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D8182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57F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819B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2CAA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8F436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1B013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0B94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4E7D5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62BABE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3A91B2B5" w14:textId="77777777" w:rsidTr="00B37FCC">
        <w:trPr>
          <w:trHeight w:val="642"/>
        </w:trPr>
        <w:tc>
          <w:tcPr>
            <w:tcW w:w="959" w:type="dxa"/>
            <w:shd w:val="clear" w:color="auto" w:fill="auto"/>
            <w:vAlign w:val="center"/>
          </w:tcPr>
          <w:p w14:paraId="52BCB516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7BEC3A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2241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40D3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F4B45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B808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1DE5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F8AE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3E7A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E849D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6504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7A2F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828DF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8DA32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B83E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F330A8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2838A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126DC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0A691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6EBC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537A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F86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B3E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C7C609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05AAAB46" w14:textId="77777777" w:rsidTr="004654AF">
        <w:tc>
          <w:tcPr>
            <w:tcW w:w="959" w:type="dxa"/>
            <w:shd w:val="clear" w:color="auto" w:fill="auto"/>
            <w:vAlign w:val="center"/>
          </w:tcPr>
          <w:p w14:paraId="0281924A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D5CDC4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 конструирования программно-аппаратных решений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43AA7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EFE5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4D27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FEA5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2A4CA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CBBD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41C80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A263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D29B0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9234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02A3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3AEB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6CA51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4066E1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BB84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D29DC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FCF1D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D728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A0E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3D722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509A9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B4809B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5535B47" w14:textId="77777777" w:rsidTr="004654AF">
        <w:tc>
          <w:tcPr>
            <w:tcW w:w="959" w:type="dxa"/>
            <w:shd w:val="clear" w:color="auto" w:fill="auto"/>
            <w:vAlign w:val="center"/>
          </w:tcPr>
          <w:p w14:paraId="7F79497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B041413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конструирования АПП/Группа комплексного конструирования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82FF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8E19C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7F69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F53EB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7418E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EBF34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E13F8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B4E786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C6EE6C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976F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9899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257FF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EF299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61AEDF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279CA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4B14F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52B18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71376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67161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C7B95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1D120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64A23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0E05B110" w14:textId="77777777" w:rsidTr="00B37FCC">
        <w:trPr>
          <w:trHeight w:val="584"/>
        </w:trPr>
        <w:tc>
          <w:tcPr>
            <w:tcW w:w="959" w:type="dxa"/>
            <w:shd w:val="clear" w:color="auto" w:fill="auto"/>
            <w:vAlign w:val="center"/>
          </w:tcPr>
          <w:p w14:paraId="79E19FBC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FB9F38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C10C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004E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CA3D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B714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93A2F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DFF6B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0960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CF2A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97FC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BA35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B4E9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75340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5950B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079B54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2D0F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B3F6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F9B77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FFD9A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4E70F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10A5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5F46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7D327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1262721A" w14:textId="77777777" w:rsidTr="00B37FCC">
        <w:trPr>
          <w:trHeight w:val="517"/>
        </w:trPr>
        <w:tc>
          <w:tcPr>
            <w:tcW w:w="959" w:type="dxa"/>
            <w:shd w:val="clear" w:color="auto" w:fill="auto"/>
            <w:vAlign w:val="center"/>
          </w:tcPr>
          <w:p w14:paraId="0B665E59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3E4443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CDA6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7BD5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BF49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8495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5F2F1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9D5F1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55CCD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A166D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F352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B1A14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8580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8F643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039F5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504A9E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F66F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126D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F9F5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3EC2B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C1CA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78707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80154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EBDCCB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228E16E9" w14:textId="77777777" w:rsidTr="00B37FCC">
        <w:trPr>
          <w:trHeight w:val="695"/>
        </w:trPr>
        <w:tc>
          <w:tcPr>
            <w:tcW w:w="959" w:type="dxa"/>
            <w:shd w:val="clear" w:color="auto" w:fill="auto"/>
            <w:vAlign w:val="center"/>
          </w:tcPr>
          <w:p w14:paraId="65C01414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CF2BCB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группы комплексного конструирования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CFCD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FD68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A44CF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28B2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655E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E93E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0A21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C40DB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4DE0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9EAE0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87813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75BF3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34F0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010A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FA47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90FBC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18BDB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2FD7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1C61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902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24429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91AC1E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AF0EA60" w14:textId="77777777" w:rsidTr="004654AF">
        <w:tc>
          <w:tcPr>
            <w:tcW w:w="959" w:type="dxa"/>
            <w:shd w:val="clear" w:color="auto" w:fill="auto"/>
            <w:vAlign w:val="center"/>
          </w:tcPr>
          <w:p w14:paraId="4011A782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0540F48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комплексирования ПТК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DAE39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5A1F0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652B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741E2B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5A3D9B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E3A9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FBCE2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01FB5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B89D1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33BD5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F40A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542A99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6FB8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E04FEE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B2E06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9584B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48E32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40096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B620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FECFB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73BB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6F4DD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555DDCA5" w14:textId="77777777" w:rsidTr="00B37FCC">
        <w:trPr>
          <w:trHeight w:val="594"/>
        </w:trPr>
        <w:tc>
          <w:tcPr>
            <w:tcW w:w="959" w:type="dxa"/>
            <w:shd w:val="clear" w:color="auto" w:fill="auto"/>
            <w:vAlign w:val="center"/>
          </w:tcPr>
          <w:p w14:paraId="675C5A23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FAD4D1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C3498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E9176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330C2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66102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8790A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C505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68278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C0F2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11F9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8FCAEB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68885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434BD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C0857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2CC04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E255D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03F99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BEB1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C63F9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82A88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88E62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F1C06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6F1A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4390CA79" w14:textId="77777777" w:rsidTr="00B37FCC">
        <w:trPr>
          <w:trHeight w:val="796"/>
        </w:trPr>
        <w:tc>
          <w:tcPr>
            <w:tcW w:w="959" w:type="dxa"/>
            <w:shd w:val="clear" w:color="auto" w:fill="auto"/>
            <w:vAlign w:val="center"/>
          </w:tcPr>
          <w:p w14:paraId="0CE68255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222A8E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Технологический архитектор отдела комплексирования ПТК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B7993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7CA1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48CA8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8E20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78A3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1C94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81F39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6BDBA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D654A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7B8E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0DDEF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2F3A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E1C7F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1BFEF3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49178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195E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54E68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1DCAA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F32B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D7A88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685E4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CF524C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37FCC" w:rsidRPr="00F06873" w14:paraId="5CFC0793" w14:textId="77777777" w:rsidTr="00B37FCC">
        <w:trPr>
          <w:trHeight w:val="1276"/>
        </w:trPr>
        <w:tc>
          <w:tcPr>
            <w:tcW w:w="959" w:type="dxa"/>
            <w:shd w:val="clear" w:color="auto" w:fill="auto"/>
            <w:vAlign w:val="center"/>
          </w:tcPr>
          <w:p w14:paraId="24B4582E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5A7967B" w14:textId="77777777" w:rsidR="00B37FCC" w:rsidRPr="00B37FCC" w:rsidRDefault="00B37FCC" w:rsidP="001B19D8">
            <w:pPr>
              <w:jc w:val="center"/>
              <w:rPr>
                <w:b/>
                <w:sz w:val="18"/>
                <w:szCs w:val="18"/>
              </w:rPr>
            </w:pPr>
            <w:r w:rsidRPr="00B37FCC">
              <w:rPr>
                <w:b/>
                <w:sz w:val="18"/>
                <w:szCs w:val="18"/>
              </w:rPr>
              <w:t>Дирекция по архитектуре/Центр технологической архитектуры/Отдел комплексирования ПТК/Производственно-технологическая группа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44C8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C2F16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B2DDA4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3EDE0C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D40F79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627A1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F366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AC5C4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5CE7F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3C805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157D7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7B85A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C442F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B4B01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932AD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E0473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19B8A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CE32DD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8231B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B9DC6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49014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1C21067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37FCC" w:rsidRPr="00F06873" w14:paraId="41C87D21" w14:textId="77777777" w:rsidTr="004654AF">
        <w:tc>
          <w:tcPr>
            <w:tcW w:w="959" w:type="dxa"/>
            <w:shd w:val="clear" w:color="auto" w:fill="auto"/>
            <w:vAlign w:val="center"/>
          </w:tcPr>
          <w:p w14:paraId="4BBB692B" w14:textId="77777777" w:rsid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FBE7D7F" w14:textId="77777777" w:rsidR="00B37FCC" w:rsidRPr="00B37FCC" w:rsidRDefault="00B37FC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производственно-технологической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E15A0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47F07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E22143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22DB1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3C9DD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80CED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8C3112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43827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EFE91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CEE2FC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E6DB80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7FA46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D1DFC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3829428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7AAB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4153FEF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426E4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8D1A9E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42F92A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D8AF5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A8DCE1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52E7196" w14:textId="77777777" w:rsidR="00B37FCC" w:rsidRDefault="00B37FC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43753B92" w14:textId="77777777" w:rsidR="0065289A" w:rsidRDefault="0065289A" w:rsidP="009A1326">
      <w:pPr>
        <w:rPr>
          <w:sz w:val="18"/>
          <w:szCs w:val="18"/>
          <w:lang w:val="en-US"/>
        </w:rPr>
      </w:pPr>
    </w:p>
    <w:p w14:paraId="22D30CEB" w14:textId="77777777"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CAB74" w14:textId="77777777" w:rsidR="0078066B" w:rsidRDefault="0078066B" w:rsidP="00B37FCC">
      <w:r>
        <w:separator/>
      </w:r>
    </w:p>
  </w:endnote>
  <w:endnote w:type="continuationSeparator" w:id="0">
    <w:p w14:paraId="0A2E4D4A" w14:textId="77777777" w:rsidR="0078066B" w:rsidRDefault="0078066B" w:rsidP="00B37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B1543" w14:textId="77777777" w:rsidR="0078066B" w:rsidRDefault="0078066B" w:rsidP="00B37FCC">
      <w:r>
        <w:separator/>
      </w:r>
    </w:p>
  </w:footnote>
  <w:footnote w:type="continuationSeparator" w:id="0">
    <w:p w14:paraId="34E1F695" w14:textId="77777777" w:rsidR="0078066B" w:rsidRDefault="0078066B" w:rsidP="00B37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ctivedoc_name" w:val="Документ21"/>
    <w:docVar w:name="adv_info1" w:val="     "/>
    <w:docVar w:name="adv_info2" w:val="     "/>
    <w:docVar w:name="adv_info3" w:val="     "/>
    <w:docVar w:name="att_org_adr" w:val="Юр. адрес: 115432, г. Москва, ул. Проектируемый проезд № 4062, д. 6, стр. 16;  Факт. адрес: 115432 г. Москва, ул. Проектируемый проезд № 4062, д. 6, стр. 16; 105187, г. Москва, Окружной проезд, д. 18 корп. Б "/>
    <w:docVar w:name="att_org_dop" w:val="Акционерное общество «Научно-Исследовательский Центр «ТЕХНОПРОГРЕСС»_x000d__x000a_(АО «НИЦ «ТЕХНОПРОГРЕСС»)_x000d__x000a_Юр. адрес: 115432, г. Москва, Проектируемый проезд № 4062, д. 6, стр. 16;_x000d__x000a_Испытательная лаборатория по контролю условий труда АО «НИЦ «ТЕХНОПРОГРЕСС»_x000d__x000a_Фактический адрес места осуществления деятельности:_x000d__x000a_105187, г. Москва, Окружной проезд, д. 18 корп. Б, 1 этаж, комнаты 2, 2а, 2б._x000d__x000a_105187, г. Москва, Окружной проезд, д. 18 корп. Б, 2 этаж, комнаты 3, 3а._x000d__x000a_(495) 411-94-36, info@tehnoprogress.ru"/>
    <w:docVar w:name="att_org_email" w:val="info@tehnoprogress.ru"/>
    <w:docVar w:name="att_org_name" w:val="Акционерное общество &quot;Научно-Исследовательский Центр &quot;ТЕХНОПРОГРЕСС&quot;"/>
    <w:docVar w:name="att_org_reg_date" w:val="10.09.2015"/>
    <w:docVar w:name="att_org_reg_num" w:val="103"/>
    <w:docVar w:name="boss_fio" w:val="Амаханова Юлия Валерьевна"/>
    <w:docVar w:name="ceh_info" w:val="Акционерное общество &quot;НАУЧНО-ПРОМЫШЛЕННАЯ КОМПАНИЯ &quot;ВЫСОКИЕ ТЕХНОЛОГИИ И СТРАТЕГИЧЕСКИЕ СИСТЕМЫ&quot;"/>
    <w:docVar w:name="doc_name" w:val="Документ21"/>
    <w:docVar w:name="doc_type" w:val="5"/>
    <w:docVar w:name="fill_date" w:val="       "/>
    <w:docVar w:name="org_guid" w:val="709595AE22B74C49B791CD4CE0B2B0DF"/>
    <w:docVar w:name="org_id" w:val="1"/>
    <w:docVar w:name="org_name" w:val="     "/>
    <w:docVar w:name="pers_guids" w:val="F2D1BF32A28145478097B6700FE3D362@138-991-233 05"/>
    <w:docVar w:name="pers_snils" w:val="F2D1BF32A28145478097B6700FE3D362@138-991-233 05"/>
    <w:docVar w:name="podr_id" w:val="org_1"/>
    <w:docVar w:name="pred_dolg" w:val="Директор по производству"/>
    <w:docVar w:name="pred_fio" w:val="Брежнев Евгений Юрьевич"/>
    <w:docVar w:name="prikaz_sout" w:val="817"/>
    <w:docVar w:name="rbtd_adr" w:val="     "/>
    <w:docVar w:name="rbtd_name" w:val="Акционерное общество &quot;НАУЧНО-ПРОМЫШЛЕННАЯ КОМПАНИЯ &quot;ВЫСОКИЕ ТЕХНОЛОГИИ И СТРАТЕГИЧЕСКИЕ СИСТЕМЫ&quot;"/>
    <w:docVar w:name="step_test" w:val="6"/>
    <w:docVar w:name="sv_docs" w:val="1"/>
    <w:docVar w:name="user_exp_fio1" w:val="Соловьев Александр Валерьевич"/>
    <w:docVar w:name="user_exp_state1" w:val="Эксперт"/>
  </w:docVars>
  <w:rsids>
    <w:rsidRoot w:val="00B37FCC"/>
    <w:rsid w:val="0000729E"/>
    <w:rsid w:val="0002033E"/>
    <w:rsid w:val="000C5130"/>
    <w:rsid w:val="000D3760"/>
    <w:rsid w:val="000F0714"/>
    <w:rsid w:val="00115B37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78066B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37FCC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85684"/>
  <w15:docId w15:val="{A012643B-CD95-4E03-B55A-3868497A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37F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37FCC"/>
    <w:rPr>
      <w:sz w:val="24"/>
    </w:rPr>
  </w:style>
  <w:style w:type="paragraph" w:styleId="ad">
    <w:name w:val="footer"/>
    <w:basedOn w:val="a"/>
    <w:link w:val="ae"/>
    <w:rsid w:val="00B37F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7F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13</Pages>
  <Words>3899</Words>
  <Characters>22225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ANO NTC TEHNOPROGRESS</Company>
  <LinksUpToDate>false</LinksUpToDate>
  <CharactersWithSpaces>26072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Тупов Степан</dc:creator>
  <cp:lastModifiedBy>Полянская Наталья Андреевна</cp:lastModifiedBy>
  <cp:revision>2</cp:revision>
  <dcterms:created xsi:type="dcterms:W3CDTF">2026-08-07T09:24:00Z</dcterms:created>
  <dcterms:modified xsi:type="dcterms:W3CDTF">2026-10-13T10:16:00Z</dcterms:modified>
</cp:coreProperties>
</file>