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4BEF1" w14:textId="77777777" w:rsidR="00DB70BA" w:rsidRPr="00C64CFB" w:rsidRDefault="00DB70BA" w:rsidP="00BC2519">
      <w:pPr>
        <w:pStyle w:val="a7"/>
      </w:pPr>
      <w:r w:rsidRPr="00C64CFB">
        <w:t>Перечень рекомендуемых мероприятий по улучшению условий труда</w:t>
      </w:r>
    </w:p>
    <w:p w14:paraId="589DF419" w14:textId="77777777" w:rsidR="00DB70BA" w:rsidRPr="00C64CFB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C64CFB" w14:paraId="28C67A30" w14:textId="77777777" w:rsidTr="008B4051">
        <w:trPr>
          <w:jc w:val="center"/>
        </w:trPr>
        <w:tc>
          <w:tcPr>
            <w:tcW w:w="3049" w:type="dxa"/>
            <w:vAlign w:val="center"/>
          </w:tcPr>
          <w:p w14:paraId="3EAA4709" w14:textId="77777777" w:rsidR="00DB70BA" w:rsidRPr="00C64CFB" w:rsidRDefault="00DB70BA" w:rsidP="00DB70BA">
            <w:pPr>
              <w:pStyle w:val="aa"/>
            </w:pPr>
            <w:bookmarkStart w:id="0" w:name="main_table"/>
            <w:bookmarkEnd w:id="0"/>
            <w:r w:rsidRPr="00C64CFB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14:paraId="257409F3" w14:textId="77777777" w:rsidR="00DB70BA" w:rsidRPr="00C64CFB" w:rsidRDefault="00DB70BA" w:rsidP="00DB70BA">
            <w:pPr>
              <w:pStyle w:val="aa"/>
            </w:pPr>
            <w:r w:rsidRPr="00C64CFB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14:paraId="6FAE7568" w14:textId="77777777" w:rsidR="00DB70BA" w:rsidRPr="00C64CFB" w:rsidRDefault="00DB70BA" w:rsidP="00DB70BA">
            <w:pPr>
              <w:pStyle w:val="aa"/>
            </w:pPr>
            <w:r w:rsidRPr="00C64CFB">
              <w:t>Цель мероприятия</w:t>
            </w:r>
          </w:p>
        </w:tc>
        <w:tc>
          <w:tcPr>
            <w:tcW w:w="1384" w:type="dxa"/>
            <w:vAlign w:val="center"/>
          </w:tcPr>
          <w:p w14:paraId="12DB1796" w14:textId="77777777" w:rsidR="00DB70BA" w:rsidRPr="00C64CFB" w:rsidRDefault="008B4051" w:rsidP="00DB70BA">
            <w:pPr>
              <w:pStyle w:val="aa"/>
            </w:pPr>
            <w:r w:rsidRPr="00C64CFB">
              <w:t>Срок</w:t>
            </w:r>
            <w:r w:rsidRPr="00C64CFB">
              <w:br/>
            </w:r>
            <w:r w:rsidR="00DB70BA" w:rsidRPr="00C64CFB">
              <w:t>выполнения</w:t>
            </w:r>
          </w:p>
        </w:tc>
        <w:tc>
          <w:tcPr>
            <w:tcW w:w="3294" w:type="dxa"/>
            <w:vAlign w:val="center"/>
          </w:tcPr>
          <w:p w14:paraId="7A249241" w14:textId="77777777" w:rsidR="00DB70BA" w:rsidRPr="00C64CFB" w:rsidRDefault="00DB70BA" w:rsidP="00DB70BA">
            <w:pPr>
              <w:pStyle w:val="aa"/>
            </w:pPr>
            <w:r w:rsidRPr="00C64CFB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14:paraId="680BD3BA" w14:textId="77777777" w:rsidR="00DB70BA" w:rsidRPr="00C64CFB" w:rsidRDefault="00DB70BA" w:rsidP="00DB70BA">
            <w:pPr>
              <w:pStyle w:val="aa"/>
            </w:pPr>
            <w:r w:rsidRPr="00C64CFB">
              <w:t>Отметка о выполнении</w:t>
            </w:r>
          </w:p>
        </w:tc>
      </w:tr>
      <w:tr w:rsidR="00DB70BA" w:rsidRPr="00C64CFB" w14:paraId="3ACD4475" w14:textId="77777777" w:rsidTr="008B4051">
        <w:trPr>
          <w:jc w:val="center"/>
        </w:trPr>
        <w:tc>
          <w:tcPr>
            <w:tcW w:w="3049" w:type="dxa"/>
            <w:vAlign w:val="center"/>
          </w:tcPr>
          <w:p w14:paraId="614A4154" w14:textId="77777777" w:rsidR="00DB70BA" w:rsidRPr="00C64CFB" w:rsidRDefault="00DB70BA" w:rsidP="00DB70BA">
            <w:pPr>
              <w:pStyle w:val="aa"/>
            </w:pPr>
            <w:r w:rsidRPr="00C64CFB">
              <w:t>1</w:t>
            </w:r>
          </w:p>
        </w:tc>
        <w:tc>
          <w:tcPr>
            <w:tcW w:w="3686" w:type="dxa"/>
            <w:vAlign w:val="center"/>
          </w:tcPr>
          <w:p w14:paraId="78B90EB3" w14:textId="77777777" w:rsidR="00DB70BA" w:rsidRPr="00C64CFB" w:rsidRDefault="00DB70BA" w:rsidP="00DB70BA">
            <w:pPr>
              <w:pStyle w:val="aa"/>
            </w:pPr>
            <w:r w:rsidRPr="00C64CFB">
              <w:t>2</w:t>
            </w:r>
          </w:p>
        </w:tc>
        <w:tc>
          <w:tcPr>
            <w:tcW w:w="2835" w:type="dxa"/>
            <w:vAlign w:val="center"/>
          </w:tcPr>
          <w:p w14:paraId="6E75EB66" w14:textId="77777777" w:rsidR="00DB70BA" w:rsidRPr="00C64CFB" w:rsidRDefault="00DB70BA" w:rsidP="00DB70BA">
            <w:pPr>
              <w:pStyle w:val="aa"/>
            </w:pPr>
            <w:r w:rsidRPr="00C64CFB">
              <w:t>3</w:t>
            </w:r>
          </w:p>
        </w:tc>
        <w:tc>
          <w:tcPr>
            <w:tcW w:w="1384" w:type="dxa"/>
            <w:vAlign w:val="center"/>
          </w:tcPr>
          <w:p w14:paraId="3CD4AA5B" w14:textId="77777777" w:rsidR="00DB70BA" w:rsidRPr="00C64CFB" w:rsidRDefault="00DB70BA" w:rsidP="00DB70BA">
            <w:pPr>
              <w:pStyle w:val="aa"/>
            </w:pPr>
            <w:r w:rsidRPr="00C64CFB">
              <w:t>4</w:t>
            </w:r>
          </w:p>
        </w:tc>
        <w:tc>
          <w:tcPr>
            <w:tcW w:w="3294" w:type="dxa"/>
            <w:vAlign w:val="center"/>
          </w:tcPr>
          <w:p w14:paraId="45983A1A" w14:textId="77777777" w:rsidR="00DB70BA" w:rsidRPr="00C64CFB" w:rsidRDefault="00DB70BA" w:rsidP="00DB70BA">
            <w:pPr>
              <w:pStyle w:val="aa"/>
            </w:pPr>
            <w:r w:rsidRPr="00C64CFB">
              <w:t>5</w:t>
            </w:r>
          </w:p>
        </w:tc>
        <w:tc>
          <w:tcPr>
            <w:tcW w:w="1315" w:type="dxa"/>
            <w:vAlign w:val="center"/>
          </w:tcPr>
          <w:p w14:paraId="7BF9D780" w14:textId="77777777" w:rsidR="00DB70BA" w:rsidRPr="00C64CFB" w:rsidRDefault="00DB70BA" w:rsidP="00DB70BA">
            <w:pPr>
              <w:pStyle w:val="aa"/>
            </w:pPr>
            <w:r w:rsidRPr="00C64CFB">
              <w:t>6</w:t>
            </w:r>
          </w:p>
        </w:tc>
      </w:tr>
      <w:tr w:rsidR="000F4000" w:rsidRPr="00C64CFB" w14:paraId="6A7B3AB9" w14:textId="77777777" w:rsidTr="000F4000">
        <w:trPr>
          <w:trHeight w:val="472"/>
          <w:jc w:val="center"/>
        </w:trPr>
        <w:tc>
          <w:tcPr>
            <w:tcW w:w="15563" w:type="dxa"/>
            <w:gridSpan w:val="6"/>
            <w:vAlign w:val="center"/>
          </w:tcPr>
          <w:p w14:paraId="6FC81930" w14:textId="77777777" w:rsidR="000F4000" w:rsidRPr="00C64CFB" w:rsidRDefault="000F4000" w:rsidP="000F4000">
            <w:pPr>
              <w:pStyle w:val="aa"/>
              <w:jc w:val="left"/>
            </w:pPr>
            <w:r>
              <w:t>Мероприятия по улучшению условий труда для рабочих мест 759 – 1246 не предусмотрены</w:t>
            </w:r>
          </w:p>
        </w:tc>
      </w:tr>
    </w:tbl>
    <w:p w14:paraId="1488C7D1" w14:textId="77777777" w:rsidR="00DB70BA" w:rsidRPr="00C64CFB" w:rsidRDefault="00DB70BA" w:rsidP="00DB70BA"/>
    <w:p w14:paraId="168BEC91" w14:textId="77777777" w:rsidR="0065289A" w:rsidRPr="00C64CFB" w:rsidRDefault="0065289A" w:rsidP="009A1326">
      <w:pPr>
        <w:rPr>
          <w:sz w:val="18"/>
          <w:szCs w:val="18"/>
        </w:rPr>
      </w:pPr>
    </w:p>
    <w:p w14:paraId="7E4DB14A" w14:textId="77777777" w:rsidR="001B06AD" w:rsidRPr="00C64CFB" w:rsidRDefault="001B06AD" w:rsidP="001B06AD"/>
    <w:sectPr w:rsidR="001B06AD" w:rsidRPr="00C64CFB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1DCFE" w14:textId="77777777" w:rsidR="002C7183" w:rsidRDefault="002C7183" w:rsidP="00E50CE5">
      <w:r>
        <w:separator/>
      </w:r>
    </w:p>
  </w:endnote>
  <w:endnote w:type="continuationSeparator" w:id="0">
    <w:p w14:paraId="6C575B37" w14:textId="77777777" w:rsidR="002C7183" w:rsidRDefault="002C7183" w:rsidP="00E5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84572" w14:textId="77777777" w:rsidR="002C7183" w:rsidRDefault="002C7183" w:rsidP="00E50CE5">
      <w:r>
        <w:separator/>
      </w:r>
    </w:p>
  </w:footnote>
  <w:footnote w:type="continuationSeparator" w:id="0">
    <w:p w14:paraId="323EF1E0" w14:textId="77777777" w:rsidR="002C7183" w:rsidRDefault="002C7183" w:rsidP="00E50C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tt_org_adr" w:val="                                                                                                                                          109548, г. Москва, ул. Гурьянова, д. 2, корп. 3, пом. X, ком. 2, 4                                                                                                                               109548, г. Москва, ул. Гурьянова, д. 4, корп. 2, пом. XI, ком. 4"/>
    <w:docVar w:name="att_org_dop" w:val="Общество с ограниченной ответственностью «Экожилсервис»                                                                                                                                                                (ООО &quot;Экожилсервис&quot;)                                                                                                                                                               _x000d__x000a_109548, г. Москва, ул. Гурьянова, д. 2, корп. 3, пом. X, ком. 2, 4                                                                                                                               109548, г. Москва, ул. Гурьянова, д. 4, корп. 2, пом. XI, ком. 4_x000d__x000a_Регистрационный номер - 43 от 06.05.2015"/>
    <w:docVar w:name="att_org_email" w:val="info@ejs.ru"/>
    <w:docVar w:name="att_org_name" w:val="Общество с ограниченной ответственностью «Экожилсервис»"/>
    <w:docVar w:name="att_org_reg_date" w:val="06.05.2015"/>
    <w:docVar w:name="att_org_reg_num" w:val="43"/>
    <w:docVar w:name="boss_fio" w:val="Лотышев Е.В."/>
    <w:docVar w:name="ceh_info" w:val=" Акционерное общество «К-ТЕХНОЛОГИИ» "/>
    <w:docVar w:name="D_dog" w:val="   "/>
    <w:docVar w:name="D_prikaz" w:val="   "/>
    <w:docVar w:name="doc_type" w:val="6"/>
    <w:docVar w:name="fill_date" w:val="   "/>
    <w:docVar w:name="kpp_code" w:val="   "/>
    <w:docVar w:name="N_dog" w:val="   "/>
    <w:docVar w:name="N_prikaz" w:val="   "/>
    <w:docVar w:name="org_guid" w:val="16F69E33B4F74A8A94B3EFE4D4581E67"/>
    <w:docVar w:name="org_id" w:val="10"/>
    <w:docVar w:name="org_name" w:val="     "/>
    <w:docVar w:name="pers_guids" w:val="73B90FCFC02F44ABA68EF2D4E3AFD0E6@122-670-145 25"/>
    <w:docVar w:name="pers_snils" w:val="73B90FCFC02F44ABA68EF2D4E3AFD0E6@122-670-145 25"/>
    <w:docVar w:name="podr_id" w:val="org_10"/>
    <w:docVar w:name="pred_dolg" w:val="Директор по АСУ ВС"/>
    <w:docVar w:name="pred_fio" w:val="Курочкин Владимир Павлович"/>
    <w:docVar w:name="prikaz_sout" w:val="817"/>
    <w:docVar w:name="rbtd_name" w:val="Акционерное общество «К-ТЕХНОЛОГИИ»"/>
    <w:docVar w:name="sout_id" w:val="   "/>
    <w:docVar w:name="sv_docs" w:val="1"/>
    <w:docVar w:name="user_exp_fio1" w:val="Егорова Елена Владимировна"/>
    <w:docVar w:name="user_exp_state1" w:val="Руководитель испытательной лаборатории"/>
  </w:docVars>
  <w:rsids>
    <w:rsidRoot w:val="00E50CE5"/>
    <w:rsid w:val="0002033E"/>
    <w:rsid w:val="00056BFC"/>
    <w:rsid w:val="0007776A"/>
    <w:rsid w:val="00093D2E"/>
    <w:rsid w:val="000C5130"/>
    <w:rsid w:val="000F4000"/>
    <w:rsid w:val="00103E9C"/>
    <w:rsid w:val="001713F0"/>
    <w:rsid w:val="00196135"/>
    <w:rsid w:val="001A7AC3"/>
    <w:rsid w:val="001B06AD"/>
    <w:rsid w:val="00237B32"/>
    <w:rsid w:val="002C7183"/>
    <w:rsid w:val="00385C59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15DBF"/>
    <w:rsid w:val="0065289A"/>
    <w:rsid w:val="0067226F"/>
    <w:rsid w:val="006E662C"/>
    <w:rsid w:val="00725C51"/>
    <w:rsid w:val="00820552"/>
    <w:rsid w:val="008B4051"/>
    <w:rsid w:val="008C0968"/>
    <w:rsid w:val="008C09C4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C2519"/>
    <w:rsid w:val="00BD0A92"/>
    <w:rsid w:val="00C0355B"/>
    <w:rsid w:val="00C45714"/>
    <w:rsid w:val="00C64CFB"/>
    <w:rsid w:val="00C93056"/>
    <w:rsid w:val="00CA2E96"/>
    <w:rsid w:val="00CD2568"/>
    <w:rsid w:val="00D11966"/>
    <w:rsid w:val="00DB052E"/>
    <w:rsid w:val="00DB2B92"/>
    <w:rsid w:val="00DB70BA"/>
    <w:rsid w:val="00DC0F74"/>
    <w:rsid w:val="00DD6622"/>
    <w:rsid w:val="00E25119"/>
    <w:rsid w:val="00E458F1"/>
    <w:rsid w:val="00E50CE5"/>
    <w:rsid w:val="00E54C23"/>
    <w:rsid w:val="00EB7BDE"/>
    <w:rsid w:val="00EC5373"/>
    <w:rsid w:val="00F150AE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92018"/>
  <w15:chartTrackingRefBased/>
  <w15:docId w15:val="{6F305467-AAA3-4545-8F8A-8BB07FE92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E50CE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E50CE5"/>
    <w:rPr>
      <w:sz w:val="24"/>
    </w:rPr>
  </w:style>
  <w:style w:type="paragraph" w:styleId="ad">
    <w:name w:val="footer"/>
    <w:basedOn w:val="a"/>
    <w:link w:val="ae"/>
    <w:rsid w:val="00E50CE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50CE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6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Asus</dc:creator>
  <cp:keywords/>
  <dc:description/>
  <cp:lastModifiedBy>Полянская Наталья Андреевна</cp:lastModifiedBy>
  <cp:revision>2</cp:revision>
  <dcterms:created xsi:type="dcterms:W3CDTF">2026-09-18T07:40:00Z</dcterms:created>
  <dcterms:modified xsi:type="dcterms:W3CDTF">2026-10-09T05:41:00Z</dcterms:modified>
</cp:coreProperties>
</file>